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63B" w:rsidRDefault="004D663B" w:rsidP="008759A7">
      <w:pPr>
        <w:pStyle w:val="Standard"/>
        <w:jc w:val="center"/>
      </w:pPr>
      <w:r>
        <w:object w:dxaOrig="17713" w:dyaOrig="3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79.5pt" o:ole="">
            <v:imagedata r:id="rId7" o:title=""/>
          </v:shape>
          <o:OLEObject Type="Embed" ProgID="MSPhotoEd.3" ShapeID="_x0000_i1025" DrawAspect="Content" ObjectID="_1439794030" r:id="rId8"/>
        </w:object>
      </w:r>
    </w:p>
    <w:p w:rsidR="004D663B" w:rsidRDefault="004D663B" w:rsidP="00C975ED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REGULAMIN  REKRUTACJI I UCZESTNICTWA  W PROJEKCIE</w:t>
      </w:r>
    </w:p>
    <w:p w:rsidR="004D663B" w:rsidRDefault="004D663B" w:rsidP="00C975ED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,, JUŻ  PŁYWAM ‘’</w:t>
      </w:r>
    </w:p>
    <w:p w:rsidR="004D663B" w:rsidRDefault="004D663B" w:rsidP="00C975ED">
      <w:pPr>
        <w:pStyle w:val="Standard"/>
      </w:pPr>
      <w:r>
        <w:rPr>
          <w:b/>
          <w:sz w:val="28"/>
          <w:szCs w:val="28"/>
        </w:rPr>
        <w:t xml:space="preserve">                                                         </w:t>
      </w:r>
      <w:r>
        <w:rPr>
          <w:rFonts w:cs="Calibri"/>
          <w:b/>
          <w:sz w:val="28"/>
          <w:szCs w:val="28"/>
        </w:rPr>
        <w:t>§</w:t>
      </w:r>
      <w:r>
        <w:rPr>
          <w:b/>
          <w:sz w:val="28"/>
          <w:szCs w:val="28"/>
        </w:rPr>
        <w:t xml:space="preserve">   1</w:t>
      </w:r>
    </w:p>
    <w:p w:rsidR="004D663B" w:rsidRDefault="004D663B" w:rsidP="00C975ED">
      <w:pPr>
        <w:pStyle w:val="Standard"/>
        <w:spacing w:after="0"/>
        <w:rPr>
          <w:b/>
        </w:rPr>
      </w:pPr>
      <w:r>
        <w:rPr>
          <w:b/>
        </w:rPr>
        <w:t xml:space="preserve">                                                     Postanowienia  ogólne</w:t>
      </w:r>
    </w:p>
    <w:p w:rsidR="004D663B" w:rsidRDefault="004D663B" w:rsidP="00C975ED">
      <w:pPr>
        <w:pStyle w:val="ListParagraph"/>
        <w:spacing w:after="0"/>
      </w:pPr>
      <w:r>
        <w:t xml:space="preserve">1. Niniejszy regulamin określa  zasady rekrutacji  i  uczestnictwa w projekcie  </w:t>
      </w:r>
    </w:p>
    <w:p w:rsidR="004D663B" w:rsidRDefault="004D663B" w:rsidP="00C975ED">
      <w:pPr>
        <w:pStyle w:val="ListParagraph"/>
        <w:spacing w:after="0"/>
      </w:pPr>
      <w:r>
        <w:t xml:space="preserve">    ,, Już Pływam „ realizowanym przez Gminę Dobczyce   w     </w:t>
      </w:r>
    </w:p>
    <w:p w:rsidR="004D663B" w:rsidRDefault="004D663B" w:rsidP="00C975ED">
      <w:pPr>
        <w:pStyle w:val="ListParagraph"/>
        <w:spacing w:after="0"/>
      </w:pPr>
      <w:r>
        <w:t xml:space="preserve">    ramach zadania </w:t>
      </w:r>
      <w:r>
        <w:rPr>
          <w:rStyle w:val="StrongEmphasis"/>
          <w:bCs/>
        </w:rPr>
        <w:t>Zagospodarowanie czasu wolnego dzieci i młodzieży  .</w:t>
      </w:r>
    </w:p>
    <w:p w:rsidR="004D663B" w:rsidRDefault="004D663B" w:rsidP="00C975ED">
      <w:pPr>
        <w:pStyle w:val="ListParagraph"/>
        <w:spacing w:after="0"/>
      </w:pPr>
    </w:p>
    <w:p w:rsidR="004D663B" w:rsidRDefault="004D663B" w:rsidP="00C975ED">
      <w:pPr>
        <w:pStyle w:val="ListParagraph"/>
        <w:spacing w:after="0"/>
      </w:pPr>
      <w:r>
        <w:t>2. Projekt  dofinansowany jest ze środków  budżetu Województwa Małopolskiego.</w:t>
      </w:r>
    </w:p>
    <w:p w:rsidR="004D663B" w:rsidRDefault="004D663B" w:rsidP="00C975ED">
      <w:pPr>
        <w:pStyle w:val="ListParagraph"/>
        <w:spacing w:after="0"/>
      </w:pPr>
    </w:p>
    <w:p w:rsidR="004D663B" w:rsidRDefault="004D663B" w:rsidP="00C975ED">
      <w:pPr>
        <w:pStyle w:val="ListParagraph"/>
        <w:spacing w:after="0"/>
      </w:pPr>
      <w:r>
        <w:t>3. Projekt przewiduje przeprowadzenie łącznie 20 godzin zajęć nauki pływania na grupę w okresie od  10.IX.2013  do 30.11.2013r.</w:t>
      </w:r>
    </w:p>
    <w:p w:rsidR="004D663B" w:rsidRDefault="004D663B" w:rsidP="00C975ED">
      <w:pPr>
        <w:pStyle w:val="ListParagraph"/>
        <w:spacing w:after="0"/>
      </w:pPr>
    </w:p>
    <w:p w:rsidR="004D663B" w:rsidRDefault="004D663B" w:rsidP="00C975ED">
      <w:pPr>
        <w:pStyle w:val="Standard"/>
        <w:spacing w:after="0"/>
        <w:rPr>
          <w:rFonts w:cs="Times New Roman"/>
          <w:bCs/>
          <w:iCs/>
        </w:rPr>
      </w:pPr>
      <w:r>
        <w:rPr>
          <w:rFonts w:cs="Times New Roman"/>
          <w:bCs/>
          <w:iCs/>
        </w:rPr>
        <w:t xml:space="preserve">            4.Cel projektu:</w:t>
      </w:r>
    </w:p>
    <w:p w:rsidR="004D663B" w:rsidRDefault="004D663B" w:rsidP="00C975ED">
      <w:pPr>
        <w:pStyle w:val="Standard"/>
        <w:spacing w:after="0"/>
      </w:pPr>
      <w:r>
        <w:rPr>
          <w:rFonts w:cs="Times New Roman"/>
          <w:bCs/>
          <w:iCs/>
        </w:rPr>
        <w:t xml:space="preserve">                    a) wzrost bezpieczeństwa dzieci z terenu Małopolski korzystających z kąpielisk;</w:t>
      </w:r>
    </w:p>
    <w:p w:rsidR="004D663B" w:rsidRDefault="004D663B" w:rsidP="00C975ED">
      <w:pPr>
        <w:pStyle w:val="Standard"/>
        <w:spacing w:after="0"/>
      </w:pPr>
      <w:r>
        <w:rPr>
          <w:rFonts w:cs="Times New Roman"/>
          <w:bCs/>
          <w:iCs/>
        </w:rPr>
        <w:t xml:space="preserve">                    b) nabycie podstawowych umiejętności pływackich;</w:t>
      </w:r>
    </w:p>
    <w:p w:rsidR="004D663B" w:rsidRDefault="004D663B" w:rsidP="00C975ED">
      <w:pPr>
        <w:pStyle w:val="Standard"/>
        <w:spacing w:after="0"/>
      </w:pPr>
      <w:r>
        <w:rPr>
          <w:rFonts w:cs="Times New Roman"/>
          <w:bCs/>
          <w:iCs/>
        </w:rPr>
        <w:t xml:space="preserve">                    c) profilaktyka wad postawy i skrzywień kręgosłupa;</w:t>
      </w:r>
    </w:p>
    <w:p w:rsidR="004D663B" w:rsidRDefault="004D663B" w:rsidP="00C975ED">
      <w:pPr>
        <w:pStyle w:val="Standard"/>
        <w:spacing w:after="0"/>
      </w:pPr>
      <w:r>
        <w:rPr>
          <w:rFonts w:cs="Times New Roman"/>
          <w:bCs/>
          <w:iCs/>
        </w:rPr>
        <w:t xml:space="preserve">                    d) podniesienie ogólnej sprawności fizycznej uczniów;</w:t>
      </w:r>
    </w:p>
    <w:p w:rsidR="004D663B" w:rsidRDefault="004D663B" w:rsidP="00C975ED">
      <w:pPr>
        <w:pStyle w:val="Standard"/>
        <w:spacing w:after="0"/>
        <w:rPr>
          <w:rFonts w:cs="Times New Roman"/>
          <w:bCs/>
          <w:iCs/>
        </w:rPr>
      </w:pPr>
      <w:r>
        <w:rPr>
          <w:rFonts w:cs="Times New Roman"/>
          <w:bCs/>
          <w:iCs/>
        </w:rPr>
        <w:t xml:space="preserve">                    e) zachęcenie młodzieży do aktywnych form spędzania wolnego czasu.</w:t>
      </w:r>
    </w:p>
    <w:p w:rsidR="004D663B" w:rsidRDefault="004D663B" w:rsidP="00C975ED">
      <w:pPr>
        <w:pStyle w:val="Standard"/>
        <w:spacing w:after="0"/>
      </w:pPr>
    </w:p>
    <w:p w:rsidR="004D663B" w:rsidRDefault="004D663B" w:rsidP="004F5867">
      <w:pPr>
        <w:pStyle w:val="Standard"/>
        <w:tabs>
          <w:tab w:val="left" w:pos="851"/>
        </w:tabs>
        <w:spacing w:after="0"/>
      </w:pPr>
      <w:r w:rsidRPr="004F5867">
        <w:rPr>
          <w:rFonts w:cs="Times New Roman"/>
          <w:bCs/>
          <w:iCs/>
        </w:rPr>
        <w:t xml:space="preserve">            5.</w:t>
      </w:r>
      <w:r>
        <w:rPr>
          <w:rFonts w:cs="Times New Roman"/>
          <w:bCs/>
          <w:iCs/>
        </w:rPr>
        <w:t xml:space="preserve"> Adresaci programu</w:t>
      </w:r>
      <w:r>
        <w:rPr>
          <w:rFonts w:cs="Times New Roman"/>
          <w:bCs/>
          <w:i/>
          <w:iCs/>
        </w:rPr>
        <w:t>:</w:t>
      </w:r>
    </w:p>
    <w:p w:rsidR="004D663B" w:rsidRDefault="004D663B" w:rsidP="00C975ED">
      <w:pPr>
        <w:pStyle w:val="Standard"/>
        <w:tabs>
          <w:tab w:val="left" w:pos="709"/>
        </w:tabs>
        <w:autoSpaceDE w:val="0"/>
        <w:spacing w:after="0"/>
      </w:pPr>
      <w:r>
        <w:rPr>
          <w:rFonts w:ascii="TimesNewRomanPSMT" w:hAnsi="TimesNewRomanPSMT" w:cs="TimesNewRomanPSMT"/>
        </w:rPr>
        <w:t xml:space="preserve">              15-osobowe grupy uczniów z niżej wymienionych szkół podstawowych:</w:t>
      </w:r>
    </w:p>
    <w:p w:rsidR="004D663B" w:rsidRDefault="004D663B" w:rsidP="004F5867">
      <w:pPr>
        <w:pStyle w:val="ListParagraph"/>
        <w:tabs>
          <w:tab w:val="left" w:pos="709"/>
          <w:tab w:val="left" w:pos="851"/>
        </w:tabs>
        <w:spacing w:after="0"/>
        <w:ind w:left="1125"/>
      </w:pPr>
      <w:r>
        <w:t>a) Szkoła Podstawowa w Dobczycach - 5</w:t>
      </w:r>
      <w:r>
        <w:rPr>
          <w:b/>
        </w:rPr>
        <w:t xml:space="preserve"> grup</w:t>
      </w:r>
      <w:r>
        <w:t xml:space="preserve">  </w:t>
      </w:r>
    </w:p>
    <w:p w:rsidR="004D663B" w:rsidRDefault="004D663B" w:rsidP="00C975ED">
      <w:pPr>
        <w:pStyle w:val="ListParagraph"/>
        <w:spacing w:after="0"/>
        <w:ind w:left="1125"/>
      </w:pPr>
      <w:r>
        <w:t>b) Szkoła Podstawowa w Nowej Wsi -</w:t>
      </w:r>
      <w:r>
        <w:rPr>
          <w:b/>
        </w:rPr>
        <w:t>1 grupa</w:t>
      </w:r>
      <w:r>
        <w:t xml:space="preserve">  </w:t>
      </w:r>
    </w:p>
    <w:p w:rsidR="004D663B" w:rsidRDefault="004D663B" w:rsidP="00C975ED">
      <w:pPr>
        <w:pStyle w:val="ListParagraph"/>
        <w:spacing w:after="0"/>
        <w:ind w:left="1125"/>
      </w:pPr>
      <w:r>
        <w:t xml:space="preserve">c)  Szkoła Podstawowa w Dziekanowicach -  </w:t>
      </w:r>
      <w:r>
        <w:rPr>
          <w:b/>
        </w:rPr>
        <w:t>1 grupa</w:t>
      </w:r>
      <w:r>
        <w:t xml:space="preserve">  </w:t>
      </w:r>
    </w:p>
    <w:p w:rsidR="004D663B" w:rsidRDefault="004D663B" w:rsidP="00C975ED">
      <w:pPr>
        <w:pStyle w:val="ListParagraph"/>
        <w:spacing w:after="0"/>
        <w:ind w:left="1125"/>
      </w:pPr>
      <w:r>
        <w:t xml:space="preserve">d)  Szkoła Podstawowa w Brzączowicach -  </w:t>
      </w:r>
      <w:r>
        <w:rPr>
          <w:b/>
        </w:rPr>
        <w:t>1 grupa</w:t>
      </w:r>
      <w:r>
        <w:t xml:space="preserve">  </w:t>
      </w:r>
    </w:p>
    <w:p w:rsidR="004D663B" w:rsidRDefault="004D663B" w:rsidP="00C975ED">
      <w:pPr>
        <w:pStyle w:val="ListParagraph"/>
        <w:spacing w:after="0"/>
        <w:ind w:left="1125"/>
      </w:pPr>
      <w:r>
        <w:t xml:space="preserve">e) Szkoła Podstawowa w Stadnikach -  </w:t>
      </w:r>
      <w:r>
        <w:rPr>
          <w:b/>
        </w:rPr>
        <w:t>1 grupa</w:t>
      </w:r>
      <w:r>
        <w:t xml:space="preserve">  </w:t>
      </w:r>
    </w:p>
    <w:p w:rsidR="004D663B" w:rsidRDefault="004D663B" w:rsidP="00C975ED">
      <w:pPr>
        <w:pStyle w:val="ListParagraph"/>
        <w:spacing w:after="0"/>
        <w:ind w:left="1125"/>
      </w:pPr>
      <w:r>
        <w:t xml:space="preserve">f) Szkoła Podstawowa w Kornatce -  </w:t>
      </w:r>
      <w:r>
        <w:rPr>
          <w:b/>
        </w:rPr>
        <w:t>1 grupa</w:t>
      </w:r>
      <w:r>
        <w:t xml:space="preserve">  </w:t>
      </w:r>
    </w:p>
    <w:p w:rsidR="004D663B" w:rsidRDefault="004D663B" w:rsidP="00C975ED">
      <w:pPr>
        <w:pStyle w:val="ListParagraph"/>
        <w:spacing w:after="0"/>
        <w:ind w:left="1125"/>
      </w:pPr>
      <w:r>
        <w:t xml:space="preserve"> </w:t>
      </w:r>
    </w:p>
    <w:p w:rsidR="004D663B" w:rsidRDefault="004D663B" w:rsidP="00C975ED">
      <w:pPr>
        <w:spacing w:after="0"/>
      </w:pPr>
      <w:r>
        <w:t xml:space="preserve">            6. Miejsce realizacji projektu : Kryta pływalnia </w:t>
      </w:r>
    </w:p>
    <w:p w:rsidR="004D663B" w:rsidRPr="006673AB" w:rsidRDefault="004D663B" w:rsidP="00C975ED">
      <w:pPr>
        <w:spacing w:after="0"/>
      </w:pPr>
      <w:r>
        <w:t xml:space="preserve">                 </w:t>
      </w:r>
      <w:r w:rsidRPr="006673AB">
        <w:t>Basen w Proszówkach</w:t>
      </w:r>
    </w:p>
    <w:p w:rsidR="004D663B" w:rsidRPr="006673AB" w:rsidRDefault="004D663B" w:rsidP="00C975ED">
      <w:pPr>
        <w:spacing w:after="0"/>
      </w:pPr>
      <w:r w:rsidRPr="006673AB">
        <w:t xml:space="preserve">                 Proszówki 365</w:t>
      </w:r>
    </w:p>
    <w:p w:rsidR="004D663B" w:rsidRDefault="004D663B" w:rsidP="00C975ED">
      <w:pPr>
        <w:spacing w:after="0"/>
      </w:pPr>
      <w:r w:rsidRPr="006673AB">
        <w:t xml:space="preserve">                 32-700 Bochnia</w:t>
      </w:r>
    </w:p>
    <w:p w:rsidR="004D663B" w:rsidRDefault="004D663B" w:rsidP="000C4D50">
      <w:pPr>
        <w:spacing w:after="0"/>
      </w:pPr>
      <w:r>
        <w:t xml:space="preserve">                       </w:t>
      </w:r>
    </w:p>
    <w:p w:rsidR="004D663B" w:rsidRDefault="004D663B" w:rsidP="00C975ED">
      <w:pPr>
        <w:spacing w:after="0"/>
      </w:pPr>
    </w:p>
    <w:p w:rsidR="004D663B" w:rsidRDefault="004D663B" w:rsidP="00C975ED">
      <w:pPr>
        <w:pStyle w:val="Standard"/>
        <w:tabs>
          <w:tab w:val="left" w:pos="709"/>
        </w:tabs>
        <w:spacing w:after="0"/>
      </w:pPr>
      <w:r>
        <w:t xml:space="preserve">           7. Niniejszy regulamin określa</w:t>
      </w:r>
    </w:p>
    <w:p w:rsidR="004D663B" w:rsidRDefault="004D663B" w:rsidP="00C975ED">
      <w:pPr>
        <w:pStyle w:val="NoSpacing"/>
      </w:pPr>
      <w:r>
        <w:t xml:space="preserve">                  a) warunki uczestnictwa w projekcie</w:t>
      </w:r>
    </w:p>
    <w:p w:rsidR="004D663B" w:rsidRDefault="004D663B" w:rsidP="00C975ED">
      <w:pPr>
        <w:pStyle w:val="NoSpacing"/>
      </w:pPr>
      <w:r>
        <w:t xml:space="preserve">                  b) zasady rekrutacji</w:t>
      </w:r>
    </w:p>
    <w:p w:rsidR="004D663B" w:rsidRDefault="004D663B" w:rsidP="00C975ED">
      <w:pPr>
        <w:pStyle w:val="NoSpacing"/>
      </w:pPr>
      <w:r>
        <w:t xml:space="preserve">                  c) zasady uczestnictwa</w:t>
      </w:r>
    </w:p>
    <w:p w:rsidR="004D663B" w:rsidRDefault="004D663B" w:rsidP="00C975ED">
      <w:pPr>
        <w:pStyle w:val="NoSpacing"/>
      </w:pPr>
      <w:r>
        <w:t xml:space="preserve">                  d) zasady monitoringu uczestników</w:t>
      </w:r>
    </w:p>
    <w:p w:rsidR="004D663B" w:rsidRDefault="004D663B" w:rsidP="00C975ED">
      <w:pPr>
        <w:pStyle w:val="NoSpacing"/>
      </w:pPr>
      <w:r>
        <w:t xml:space="preserve">                  </w:t>
      </w:r>
    </w:p>
    <w:p w:rsidR="004D663B" w:rsidRDefault="004D663B" w:rsidP="00C975ED">
      <w:pPr>
        <w:pStyle w:val="NoSpacing"/>
      </w:pPr>
      <w:r>
        <w:t xml:space="preserve">           8.Ogólny nadzór  nad  realizacją projektu oraz rozstrzygnięcie spraw         </w:t>
      </w:r>
    </w:p>
    <w:p w:rsidR="004D663B" w:rsidRDefault="004D663B" w:rsidP="00C975ED">
      <w:pPr>
        <w:pStyle w:val="NoSpacing"/>
      </w:pPr>
      <w:r>
        <w:t xml:space="preserve">               nieuregulowanych  w regulaminie należy do kompetencji koordynatora projektu.</w:t>
      </w:r>
    </w:p>
    <w:p w:rsidR="004D663B" w:rsidRDefault="004D663B" w:rsidP="00C975ED">
      <w:pPr>
        <w:pStyle w:val="NoSpacing"/>
      </w:pPr>
    </w:p>
    <w:p w:rsidR="004D663B" w:rsidRDefault="004D663B" w:rsidP="00C975ED">
      <w:pPr>
        <w:pStyle w:val="NoSpacing"/>
      </w:pPr>
      <w:r>
        <w:t xml:space="preserve">                                           </w:t>
      </w:r>
    </w:p>
    <w:p w:rsidR="004D663B" w:rsidRDefault="004D663B" w:rsidP="00C975ED">
      <w:pPr>
        <w:pStyle w:val="NoSpacing"/>
      </w:pPr>
      <w:r>
        <w:rPr>
          <w:b/>
        </w:rPr>
        <w:t xml:space="preserve">                                                                          </w:t>
      </w:r>
      <w:r>
        <w:rPr>
          <w:rFonts w:cs="Calibri"/>
          <w:b/>
        </w:rPr>
        <w:t>§</w:t>
      </w:r>
      <w:r>
        <w:rPr>
          <w:b/>
        </w:rPr>
        <w:t xml:space="preserve">  2</w:t>
      </w:r>
    </w:p>
    <w:p w:rsidR="004D663B" w:rsidRDefault="004D663B" w:rsidP="00C975ED">
      <w:pPr>
        <w:pStyle w:val="NoSpacing"/>
        <w:rPr>
          <w:b/>
        </w:rPr>
      </w:pPr>
    </w:p>
    <w:p w:rsidR="004D663B" w:rsidRDefault="004D663B" w:rsidP="00C975ED">
      <w:pPr>
        <w:pStyle w:val="NoSpacing"/>
        <w:rPr>
          <w:b/>
        </w:rPr>
      </w:pPr>
      <w:r>
        <w:rPr>
          <w:b/>
        </w:rPr>
        <w:t xml:space="preserve">                                             Warunki uczestnictwa w projekcie  </w:t>
      </w:r>
    </w:p>
    <w:p w:rsidR="004D663B" w:rsidRDefault="004D663B" w:rsidP="00C975ED">
      <w:pPr>
        <w:pStyle w:val="NoSpacing"/>
      </w:pPr>
    </w:p>
    <w:p w:rsidR="004D663B" w:rsidRDefault="004D663B" w:rsidP="00C975ED">
      <w:pPr>
        <w:pStyle w:val="NoSpacing"/>
      </w:pPr>
      <w:r>
        <w:t xml:space="preserve">          1. Projekt skierowany jest do dzieci szkolnych  z terenu Gminy Dobczyce </w:t>
      </w:r>
    </w:p>
    <w:p w:rsidR="004D663B" w:rsidRDefault="004D663B" w:rsidP="00C975ED">
      <w:pPr>
        <w:pStyle w:val="NoSpacing"/>
      </w:pPr>
      <w:r>
        <w:t xml:space="preserve">              uczęszczających do  klas   I –VI  szkół podstawowych .</w:t>
      </w:r>
    </w:p>
    <w:p w:rsidR="004D663B" w:rsidRDefault="004D663B" w:rsidP="00C975ED">
      <w:pPr>
        <w:pStyle w:val="NoSpacing"/>
      </w:pPr>
    </w:p>
    <w:p w:rsidR="004D663B" w:rsidRDefault="004D663B" w:rsidP="00C975ED">
      <w:pPr>
        <w:pStyle w:val="NoSpacing"/>
      </w:pPr>
      <w:r>
        <w:t xml:space="preserve">          2. Dokumentem niezbędnym do uczestnictwa  w projekcie jest wypełniona deklaracja </w:t>
      </w:r>
    </w:p>
    <w:p w:rsidR="004D663B" w:rsidRDefault="004D663B" w:rsidP="00C975ED">
      <w:pPr>
        <w:pStyle w:val="NoSpacing"/>
      </w:pPr>
      <w:r>
        <w:t xml:space="preserve">              uczestnictwa w projekcie ( zał. Nr.1)     </w:t>
      </w:r>
    </w:p>
    <w:p w:rsidR="004D663B" w:rsidRDefault="004D663B" w:rsidP="00C975ED">
      <w:pPr>
        <w:pStyle w:val="NoSpacing"/>
      </w:pPr>
      <w:bookmarkStart w:id="0" w:name="_GoBack"/>
      <w:bookmarkEnd w:id="0"/>
    </w:p>
    <w:p w:rsidR="004D663B" w:rsidRDefault="004D663B" w:rsidP="00C975ED">
      <w:pPr>
        <w:pStyle w:val="NoSpacing"/>
      </w:pPr>
      <w:r>
        <w:rPr>
          <w:b/>
        </w:rPr>
        <w:t xml:space="preserve">                                                                        </w:t>
      </w:r>
      <w:r>
        <w:rPr>
          <w:rFonts w:cs="Calibri"/>
          <w:b/>
        </w:rPr>
        <w:t>§</w:t>
      </w:r>
      <w:r>
        <w:rPr>
          <w:b/>
        </w:rPr>
        <w:t xml:space="preserve">  3  </w:t>
      </w:r>
    </w:p>
    <w:p w:rsidR="004D663B" w:rsidRDefault="004D663B" w:rsidP="00C975ED">
      <w:pPr>
        <w:pStyle w:val="NoSpacing"/>
        <w:rPr>
          <w:b/>
        </w:rPr>
      </w:pPr>
    </w:p>
    <w:p w:rsidR="004D663B" w:rsidRDefault="004D663B" w:rsidP="00C975ED">
      <w:pPr>
        <w:pStyle w:val="NoSpacing"/>
        <w:rPr>
          <w:b/>
        </w:rPr>
      </w:pPr>
      <w:r>
        <w:rPr>
          <w:b/>
        </w:rPr>
        <w:t xml:space="preserve">                                                            Zasady rekrutacji</w:t>
      </w:r>
    </w:p>
    <w:p w:rsidR="004D663B" w:rsidRDefault="004D663B" w:rsidP="00C975ED">
      <w:pPr>
        <w:pStyle w:val="NoSpacing"/>
        <w:rPr>
          <w:b/>
        </w:rPr>
      </w:pPr>
    </w:p>
    <w:p w:rsidR="004D663B" w:rsidRDefault="004D663B" w:rsidP="00C975ED">
      <w:pPr>
        <w:pStyle w:val="NoSpacing"/>
      </w:pPr>
      <w:r>
        <w:t xml:space="preserve">          1. Rekrutację w placówkach prowadzić będzie zespół  rekrutacyjny powołany przez          </w:t>
      </w:r>
    </w:p>
    <w:p w:rsidR="004D663B" w:rsidRDefault="004D663B" w:rsidP="00C975ED">
      <w:pPr>
        <w:pStyle w:val="NoSpacing"/>
      </w:pPr>
      <w:r>
        <w:t xml:space="preserve">              dyrektora  szkoły .</w:t>
      </w:r>
    </w:p>
    <w:p w:rsidR="004D663B" w:rsidRDefault="004D663B" w:rsidP="00C975ED">
      <w:pPr>
        <w:pStyle w:val="NoSpacing"/>
      </w:pPr>
    </w:p>
    <w:p w:rsidR="004D663B" w:rsidRDefault="004D663B" w:rsidP="00C975ED">
      <w:pPr>
        <w:pStyle w:val="NoSpacing"/>
      </w:pPr>
      <w:r>
        <w:t xml:space="preserve">          2. Działania  rekrutacyjne obejmują następujące etapy :</w:t>
      </w:r>
    </w:p>
    <w:p w:rsidR="004D663B" w:rsidRDefault="004D663B" w:rsidP="00C975ED">
      <w:pPr>
        <w:pStyle w:val="NoSpacing"/>
      </w:pPr>
      <w:r>
        <w:t xml:space="preserve">              a) wypełnienie przez zainteresowanego rodzica niepełnoletniego ucznia deklaracji  </w:t>
      </w:r>
    </w:p>
    <w:p w:rsidR="004D663B" w:rsidRDefault="004D663B" w:rsidP="00C975ED">
      <w:pPr>
        <w:pStyle w:val="NoSpacing"/>
      </w:pPr>
      <w:r>
        <w:t xml:space="preserve">                   uczestnictwa w projekcie,</w:t>
      </w:r>
    </w:p>
    <w:p w:rsidR="004D663B" w:rsidRDefault="004D663B" w:rsidP="00C975ED">
      <w:pPr>
        <w:pStyle w:val="NoSpacing"/>
        <w:tabs>
          <w:tab w:val="left" w:pos="5387"/>
          <w:tab w:val="left" w:pos="5529"/>
        </w:tabs>
      </w:pPr>
      <w:r>
        <w:t xml:space="preserve">              b) dołączenie  do deklaracji : </w:t>
      </w:r>
    </w:p>
    <w:p w:rsidR="004D663B" w:rsidRDefault="004D663B" w:rsidP="00C975ED">
      <w:pPr>
        <w:pStyle w:val="NoSpacing"/>
        <w:tabs>
          <w:tab w:val="left" w:pos="5387"/>
          <w:tab w:val="left" w:pos="5529"/>
        </w:tabs>
      </w:pPr>
      <w:r>
        <w:t xml:space="preserve">                  - oświadczenia o wyrażeniu zgody na przetwarzanie danych osobowych (zał. nr 2),</w:t>
      </w:r>
    </w:p>
    <w:p w:rsidR="004D663B" w:rsidRDefault="004D663B" w:rsidP="008300B4">
      <w:pPr>
        <w:pStyle w:val="NoSpacing"/>
        <w:tabs>
          <w:tab w:val="left" w:pos="5387"/>
          <w:tab w:val="left" w:pos="5529"/>
        </w:tabs>
        <w:ind w:left="1134"/>
      </w:pPr>
      <w:r>
        <w:t>-oświadczenia rodzica o braku  przeciwwskazań do nauki pływania (zał. nr 3)</w:t>
      </w:r>
    </w:p>
    <w:p w:rsidR="004D663B" w:rsidRDefault="004D663B" w:rsidP="00C975ED">
      <w:pPr>
        <w:pStyle w:val="NoSpacing"/>
      </w:pPr>
      <w:r>
        <w:t xml:space="preserve">              c) stworzenie listy uczestników projektu i listy  rezerwowej,</w:t>
      </w:r>
    </w:p>
    <w:p w:rsidR="004D663B" w:rsidRDefault="004D663B" w:rsidP="00C975ED">
      <w:pPr>
        <w:pStyle w:val="NoSpacing"/>
      </w:pPr>
      <w:r>
        <w:t xml:space="preserve">              d) powiadomienie kandydatów o zakwalifikowaniu się do udziału w projekcie .</w:t>
      </w:r>
    </w:p>
    <w:p w:rsidR="004D663B" w:rsidRDefault="004D663B" w:rsidP="00C975ED">
      <w:pPr>
        <w:pStyle w:val="NoSpacing"/>
      </w:pPr>
    </w:p>
    <w:p w:rsidR="004D663B" w:rsidRDefault="004D663B" w:rsidP="00C975ED">
      <w:pPr>
        <w:pStyle w:val="NoSpacing"/>
        <w:tabs>
          <w:tab w:val="left" w:pos="567"/>
        </w:tabs>
      </w:pPr>
      <w:r>
        <w:t xml:space="preserve">         3. Proces rekrutacji rozpocznie się  od   02.09.2013 r. do  09.09.2013 r.</w:t>
      </w:r>
    </w:p>
    <w:p w:rsidR="004D663B" w:rsidRDefault="004D663B" w:rsidP="00C975ED">
      <w:pPr>
        <w:pStyle w:val="NoSpacing"/>
        <w:tabs>
          <w:tab w:val="left" w:pos="567"/>
        </w:tabs>
      </w:pPr>
      <w:r>
        <w:t xml:space="preserve">             O zakwalifikowaniu uczestnika decydować będzie kolejność złożenia pełnej </w:t>
      </w:r>
    </w:p>
    <w:p w:rsidR="004D663B" w:rsidRDefault="004D663B" w:rsidP="005D5AFC">
      <w:pPr>
        <w:pStyle w:val="NoSpacing"/>
        <w:tabs>
          <w:tab w:val="left" w:pos="567"/>
          <w:tab w:val="left" w:pos="993"/>
        </w:tabs>
      </w:pPr>
      <w:r>
        <w:t xml:space="preserve">             dokumentacji. Ostateczna  lista  uczestników  w placówce 09.09.2013 r.</w:t>
      </w:r>
    </w:p>
    <w:p w:rsidR="004D663B" w:rsidRDefault="004D663B" w:rsidP="00C975ED">
      <w:pPr>
        <w:pStyle w:val="NoSpacing"/>
      </w:pPr>
    </w:p>
    <w:p w:rsidR="004D663B" w:rsidRDefault="004D663B" w:rsidP="00C975ED">
      <w:pPr>
        <w:pStyle w:val="NoSpacing"/>
      </w:pPr>
      <w:r>
        <w:t xml:space="preserve">         4. Osoby z listy rezerwowej zostaną włączeni do uczestnictwa w projekcie  w przypadku  </w:t>
      </w:r>
    </w:p>
    <w:p w:rsidR="004D663B" w:rsidRDefault="004D663B" w:rsidP="00C975ED">
      <w:pPr>
        <w:pStyle w:val="NoSpacing"/>
      </w:pPr>
      <w:r>
        <w:t xml:space="preserve">              rezygnacji osoby wcześniej  zakwalifikowanej .</w:t>
      </w:r>
    </w:p>
    <w:p w:rsidR="004D663B" w:rsidRDefault="004D663B" w:rsidP="004F5867">
      <w:pPr>
        <w:pStyle w:val="NoSpacing"/>
        <w:tabs>
          <w:tab w:val="left" w:pos="709"/>
        </w:tabs>
      </w:pPr>
      <w:r>
        <w:t xml:space="preserve">            Decyzję  o włączeniu do uczestnictwa w projekcie kandydatów z listy rezerwowej   </w:t>
      </w:r>
    </w:p>
    <w:p w:rsidR="004D663B" w:rsidRDefault="004D663B" w:rsidP="004F5867">
      <w:pPr>
        <w:pStyle w:val="NoSpacing"/>
        <w:tabs>
          <w:tab w:val="left" w:pos="567"/>
        </w:tabs>
      </w:pPr>
      <w:r>
        <w:t xml:space="preserve">            podejmuje opiekun grupy po uzgodnieniu z koordynatorem projektu.</w:t>
      </w:r>
    </w:p>
    <w:p w:rsidR="004D663B" w:rsidRDefault="004D663B" w:rsidP="00C975ED">
      <w:pPr>
        <w:pStyle w:val="NoSpacing"/>
      </w:pPr>
    </w:p>
    <w:p w:rsidR="004D663B" w:rsidRDefault="004D663B" w:rsidP="00C975ED">
      <w:pPr>
        <w:pStyle w:val="NoSpacing"/>
      </w:pPr>
      <w:r>
        <w:rPr>
          <w:b/>
        </w:rPr>
        <w:t xml:space="preserve">                                                                       </w:t>
      </w:r>
      <w:r>
        <w:rPr>
          <w:rFonts w:cs="Calibri"/>
          <w:b/>
        </w:rPr>
        <w:t>§</w:t>
      </w:r>
      <w:r>
        <w:rPr>
          <w:b/>
        </w:rPr>
        <w:t xml:space="preserve">  4</w:t>
      </w:r>
    </w:p>
    <w:p w:rsidR="004D663B" w:rsidRDefault="004D663B" w:rsidP="00C975ED">
      <w:pPr>
        <w:pStyle w:val="NoSpacing"/>
        <w:rPr>
          <w:b/>
        </w:rPr>
      </w:pPr>
    </w:p>
    <w:p w:rsidR="004D663B" w:rsidRDefault="004D663B" w:rsidP="00C975ED">
      <w:pPr>
        <w:pStyle w:val="NoSpacing"/>
        <w:rPr>
          <w:b/>
        </w:rPr>
      </w:pPr>
      <w:r>
        <w:rPr>
          <w:b/>
        </w:rPr>
        <w:t xml:space="preserve">                                                 Zasady uczestnictwa w projekcie</w:t>
      </w:r>
    </w:p>
    <w:p w:rsidR="004D663B" w:rsidRDefault="004D663B" w:rsidP="00C975ED">
      <w:pPr>
        <w:pStyle w:val="NoSpacing"/>
        <w:tabs>
          <w:tab w:val="left" w:pos="567"/>
        </w:tabs>
      </w:pPr>
    </w:p>
    <w:p w:rsidR="004D663B" w:rsidRDefault="004D663B" w:rsidP="008300B4">
      <w:pPr>
        <w:pStyle w:val="NoSpacing"/>
        <w:numPr>
          <w:ilvl w:val="0"/>
          <w:numId w:val="1"/>
        </w:numPr>
        <w:jc w:val="both"/>
      </w:pPr>
      <w:r w:rsidRPr="008300B4">
        <w:t>Uczestnicy zobowiązani są do regularnego uczestnictwa  w zajęciach .</w:t>
      </w:r>
    </w:p>
    <w:p w:rsidR="004D663B" w:rsidRPr="008300B4" w:rsidRDefault="004D663B" w:rsidP="008300B4">
      <w:pPr>
        <w:pStyle w:val="NoSpacing"/>
        <w:ind w:left="525"/>
        <w:jc w:val="both"/>
      </w:pPr>
    </w:p>
    <w:p w:rsidR="004D663B" w:rsidRPr="008300B4" w:rsidRDefault="004D663B" w:rsidP="008300B4">
      <w:pPr>
        <w:pStyle w:val="NoSpacing"/>
        <w:numPr>
          <w:ilvl w:val="0"/>
          <w:numId w:val="1"/>
        </w:numPr>
        <w:jc w:val="both"/>
      </w:pPr>
      <w:r w:rsidRPr="008300B4">
        <w:t xml:space="preserve">Uczestnicy zobowiązani są w terminie do 15 października 2013 r. do wpłaty w wys. 100zł /po zakwalifikowaniu się do udziału/ na konto Urzędu Gminy w Dobczycach  </w:t>
      </w:r>
      <w:r w:rsidRPr="008300B4">
        <w:rPr>
          <w:b/>
        </w:rPr>
        <w:t xml:space="preserve">Nr </w:t>
      </w:r>
      <w:r>
        <w:t>50 8602 0000 0000 0000 0752 0002</w:t>
      </w:r>
    </w:p>
    <w:p w:rsidR="004D663B" w:rsidRPr="008300B4" w:rsidRDefault="004D663B" w:rsidP="008300B4">
      <w:pPr>
        <w:pStyle w:val="NoSpacing"/>
        <w:jc w:val="both"/>
      </w:pPr>
    </w:p>
    <w:p w:rsidR="004D663B" w:rsidRDefault="004D663B" w:rsidP="008300B4">
      <w:pPr>
        <w:pStyle w:val="NoSpacing"/>
        <w:jc w:val="both"/>
      </w:pPr>
      <w:r>
        <w:t xml:space="preserve">         3.  Dopuszczalna jest nieobecność  na  20 %  zajęć .</w:t>
      </w:r>
    </w:p>
    <w:p w:rsidR="004D663B" w:rsidRDefault="004D663B" w:rsidP="008300B4">
      <w:pPr>
        <w:pStyle w:val="NoSpacing"/>
        <w:jc w:val="both"/>
      </w:pPr>
    </w:p>
    <w:p w:rsidR="004D663B" w:rsidRDefault="004D663B" w:rsidP="008300B4">
      <w:pPr>
        <w:pStyle w:val="NoSpacing"/>
        <w:jc w:val="both"/>
      </w:pPr>
      <w:r>
        <w:t xml:space="preserve">         4.  Na poszczególnych  zajęciach sprawdzana  będzie  każdorazowo    obecność i </w:t>
      </w:r>
    </w:p>
    <w:p w:rsidR="004D663B" w:rsidRDefault="004D663B" w:rsidP="008300B4">
      <w:pPr>
        <w:pStyle w:val="NoSpacing"/>
        <w:jc w:val="both"/>
      </w:pPr>
      <w:r>
        <w:t xml:space="preserve">              odnotowywana w dzienniku zajęć pozalekcyjnych.</w:t>
      </w:r>
    </w:p>
    <w:p w:rsidR="004D663B" w:rsidRDefault="004D663B" w:rsidP="008300B4">
      <w:pPr>
        <w:pStyle w:val="NoSpacing"/>
        <w:jc w:val="both"/>
      </w:pPr>
    </w:p>
    <w:p w:rsidR="004D663B" w:rsidRDefault="004D663B" w:rsidP="008300B4">
      <w:pPr>
        <w:pStyle w:val="NoSpacing"/>
        <w:ind w:left="851" w:hanging="284"/>
        <w:jc w:val="both"/>
      </w:pPr>
      <w:r>
        <w:t>5. Wyjazdy uczestników na basen odbywać się będą  zgodnie z ustalonym harmonogramami  w poszczególnych placówkach.</w:t>
      </w:r>
    </w:p>
    <w:p w:rsidR="004D663B" w:rsidRDefault="004D663B" w:rsidP="008300B4">
      <w:pPr>
        <w:pStyle w:val="NoSpacing"/>
        <w:jc w:val="both"/>
      </w:pPr>
      <w:r>
        <w:t xml:space="preserve">              Miejsce  zbiórki  / wyjazd , powrót / z parkingu  szkoły.</w:t>
      </w:r>
    </w:p>
    <w:p w:rsidR="004D663B" w:rsidRDefault="004D663B" w:rsidP="00C975ED">
      <w:pPr>
        <w:pStyle w:val="NoSpacing"/>
      </w:pPr>
    </w:p>
    <w:p w:rsidR="004D663B" w:rsidRDefault="004D663B" w:rsidP="00C975ED">
      <w:pPr>
        <w:pStyle w:val="NoSpacing"/>
      </w:pPr>
      <w:r>
        <w:rPr>
          <w:b/>
        </w:rPr>
        <w:t xml:space="preserve">                                                                        </w:t>
      </w:r>
      <w:r>
        <w:rPr>
          <w:rFonts w:cs="Calibri"/>
          <w:b/>
        </w:rPr>
        <w:t>§  5</w:t>
      </w:r>
    </w:p>
    <w:p w:rsidR="004D663B" w:rsidRDefault="004D663B" w:rsidP="00C975ED">
      <w:pPr>
        <w:pStyle w:val="NoSpacing"/>
        <w:rPr>
          <w:rFonts w:cs="Calibri"/>
          <w:b/>
        </w:rPr>
      </w:pPr>
    </w:p>
    <w:p w:rsidR="004D663B" w:rsidRDefault="004D663B" w:rsidP="00C975ED">
      <w:pPr>
        <w:pStyle w:val="NoSpacing"/>
        <w:rPr>
          <w:rFonts w:cs="Calibri"/>
          <w:b/>
        </w:rPr>
      </w:pPr>
      <w:r>
        <w:rPr>
          <w:rFonts w:cs="Calibri"/>
          <w:b/>
        </w:rPr>
        <w:t xml:space="preserve">                                     Zasady monitoringu uczestników  projektu</w:t>
      </w:r>
    </w:p>
    <w:p w:rsidR="004D663B" w:rsidRDefault="004D663B" w:rsidP="00C975ED">
      <w:pPr>
        <w:pStyle w:val="NoSpacing"/>
        <w:rPr>
          <w:rFonts w:cs="Calibri"/>
        </w:rPr>
      </w:pPr>
    </w:p>
    <w:p w:rsidR="004D663B" w:rsidRDefault="004D663B" w:rsidP="00C975ED">
      <w:pPr>
        <w:pStyle w:val="NoSpacing"/>
        <w:rPr>
          <w:rFonts w:cs="Calibri"/>
        </w:rPr>
      </w:pPr>
      <w:r>
        <w:rPr>
          <w:rFonts w:cs="Calibri"/>
        </w:rPr>
        <w:t xml:space="preserve">        1. Uczestnik projektu zobowiązuje  się  do systematycznego uczestniczenia w zajęciach    </w:t>
      </w:r>
    </w:p>
    <w:p w:rsidR="004D663B" w:rsidRDefault="004D663B" w:rsidP="00C975ED">
      <w:pPr>
        <w:pStyle w:val="NoSpacing"/>
        <w:rPr>
          <w:rFonts w:cs="Calibri"/>
        </w:rPr>
      </w:pPr>
      <w:r>
        <w:rPr>
          <w:rFonts w:cs="Calibri"/>
        </w:rPr>
        <w:t xml:space="preserve">            oraz  wypełniania  ankiet monitorujących dotyczących uczestnictwa w projekcie  i</w:t>
      </w:r>
    </w:p>
    <w:p w:rsidR="004D663B" w:rsidRDefault="004D663B" w:rsidP="004F5867">
      <w:pPr>
        <w:pStyle w:val="NoSpacing"/>
        <w:tabs>
          <w:tab w:val="left" w:pos="567"/>
        </w:tabs>
        <w:rPr>
          <w:rFonts w:cs="Calibri"/>
        </w:rPr>
      </w:pPr>
      <w:r>
        <w:rPr>
          <w:rFonts w:cs="Calibri"/>
        </w:rPr>
        <w:t xml:space="preserve">            realizowanych działań .</w:t>
      </w:r>
    </w:p>
    <w:p w:rsidR="004D663B" w:rsidRPr="008759A7" w:rsidRDefault="004D663B" w:rsidP="00C975ED">
      <w:pPr>
        <w:pStyle w:val="NoSpacing"/>
        <w:rPr>
          <w:rFonts w:cs="Calibri"/>
        </w:rPr>
      </w:pPr>
      <w:r>
        <w:rPr>
          <w:rFonts w:cs="Calibri"/>
        </w:rPr>
        <w:t xml:space="preserve">                                                           </w:t>
      </w:r>
      <w:r>
        <w:rPr>
          <w:rFonts w:cs="Calibri"/>
          <w:b/>
        </w:rPr>
        <w:t xml:space="preserve">             §  6</w:t>
      </w:r>
    </w:p>
    <w:p w:rsidR="004D663B" w:rsidRDefault="004D663B" w:rsidP="00C975ED">
      <w:pPr>
        <w:pStyle w:val="NoSpacing"/>
        <w:rPr>
          <w:rFonts w:cs="Calibri"/>
          <w:b/>
        </w:rPr>
      </w:pPr>
    </w:p>
    <w:p w:rsidR="004D663B" w:rsidRDefault="004D663B" w:rsidP="00AA3041">
      <w:pPr>
        <w:pStyle w:val="NoSpacing"/>
        <w:rPr>
          <w:rFonts w:cs="Calibri"/>
          <w:b/>
        </w:rPr>
      </w:pPr>
      <w:r>
        <w:rPr>
          <w:rFonts w:cs="Calibri"/>
          <w:b/>
        </w:rPr>
        <w:t xml:space="preserve">                                      </w:t>
      </w:r>
    </w:p>
    <w:p w:rsidR="004D663B" w:rsidRDefault="004D663B" w:rsidP="00C975ED">
      <w:pPr>
        <w:pStyle w:val="NoSpacing"/>
        <w:rPr>
          <w:rFonts w:cs="Calibri"/>
          <w:b/>
        </w:rPr>
      </w:pPr>
      <w:r>
        <w:rPr>
          <w:rFonts w:cs="Calibri"/>
          <w:b/>
        </w:rPr>
        <w:t xml:space="preserve">                                                    Postanowienia  końcowe</w:t>
      </w:r>
    </w:p>
    <w:p w:rsidR="004D663B" w:rsidRDefault="004D663B" w:rsidP="00C975ED">
      <w:pPr>
        <w:pStyle w:val="NoSpacing"/>
        <w:rPr>
          <w:rFonts w:cs="Calibri"/>
        </w:rPr>
      </w:pPr>
    </w:p>
    <w:p w:rsidR="004D663B" w:rsidRDefault="004D663B" w:rsidP="00C975ED">
      <w:pPr>
        <w:pStyle w:val="NoSpacing"/>
        <w:rPr>
          <w:rFonts w:cs="Calibri"/>
        </w:rPr>
      </w:pPr>
      <w:r>
        <w:rPr>
          <w:rFonts w:cs="Calibri"/>
        </w:rPr>
        <w:t xml:space="preserve">         1. Regulamin obowiązuje przez  cały okres realizacji projektu .</w:t>
      </w:r>
    </w:p>
    <w:p w:rsidR="004D663B" w:rsidRDefault="004D663B" w:rsidP="000C4D50">
      <w:pPr>
        <w:pStyle w:val="NoSpacing"/>
        <w:ind w:left="851" w:hanging="851"/>
        <w:rPr>
          <w:rFonts w:cs="Calibri"/>
        </w:rPr>
      </w:pPr>
      <w:r>
        <w:rPr>
          <w:rFonts w:cs="Calibri"/>
        </w:rPr>
        <w:t xml:space="preserve">         2. Regulamin jest dostępny  na  stronie internetowej Zakładu Obsługi Budżetowej Jednostek Organizacyjnych w Dobczycach     </w:t>
      </w:r>
    </w:p>
    <w:p w:rsidR="004D663B" w:rsidRDefault="004D663B" w:rsidP="004C25BE">
      <w:pPr>
        <w:pStyle w:val="NoSpacing"/>
        <w:tabs>
          <w:tab w:val="left" w:pos="567"/>
        </w:tabs>
        <w:rPr>
          <w:rFonts w:cs="Calibri"/>
          <w:color w:val="FF0000"/>
        </w:rPr>
      </w:pPr>
      <w:r>
        <w:rPr>
          <w:rFonts w:cs="Calibri"/>
        </w:rPr>
        <w:t xml:space="preserve">             </w:t>
      </w:r>
      <w:hyperlink r:id="rId9" w:history="1">
        <w:r w:rsidRPr="00A2335C">
          <w:rPr>
            <w:rStyle w:val="Hyperlink"/>
            <w:rFonts w:cs="Calibri"/>
          </w:rPr>
          <w:t>www.zobjo.dobczyce.pl</w:t>
        </w:r>
      </w:hyperlink>
    </w:p>
    <w:p w:rsidR="004D663B" w:rsidRDefault="004D663B" w:rsidP="004C25BE">
      <w:pPr>
        <w:pStyle w:val="NoSpacing"/>
        <w:tabs>
          <w:tab w:val="left" w:pos="567"/>
        </w:tabs>
        <w:rPr>
          <w:rFonts w:cs="Calibri"/>
          <w:color w:val="FF0000"/>
        </w:rPr>
      </w:pPr>
    </w:p>
    <w:p w:rsidR="004D663B" w:rsidRDefault="004D663B" w:rsidP="004C25BE">
      <w:pPr>
        <w:pStyle w:val="NoSpacing"/>
        <w:tabs>
          <w:tab w:val="left" w:pos="567"/>
        </w:tabs>
        <w:rPr>
          <w:rFonts w:cs="Calibri"/>
          <w:color w:val="FF0000"/>
        </w:rPr>
      </w:pPr>
    </w:p>
    <w:p w:rsidR="004D663B" w:rsidRDefault="004D663B" w:rsidP="004C25BE">
      <w:pPr>
        <w:pStyle w:val="NoSpacing"/>
        <w:tabs>
          <w:tab w:val="left" w:pos="567"/>
        </w:tabs>
        <w:rPr>
          <w:rFonts w:cs="Calibri"/>
          <w:color w:val="FF0000"/>
        </w:rPr>
      </w:pPr>
    </w:p>
    <w:p w:rsidR="004D663B" w:rsidRDefault="004D663B" w:rsidP="004C25BE">
      <w:pPr>
        <w:pStyle w:val="NoSpacing"/>
        <w:tabs>
          <w:tab w:val="left" w:pos="567"/>
        </w:tabs>
        <w:rPr>
          <w:rFonts w:cs="Calibri"/>
          <w:color w:val="FF0000"/>
        </w:rPr>
      </w:pPr>
    </w:p>
    <w:p w:rsidR="004D663B" w:rsidRDefault="004D663B" w:rsidP="004C25BE">
      <w:pPr>
        <w:pStyle w:val="NoSpacing"/>
        <w:tabs>
          <w:tab w:val="left" w:pos="567"/>
        </w:tabs>
        <w:rPr>
          <w:rFonts w:cs="Calibri"/>
          <w:color w:val="FF0000"/>
        </w:rPr>
      </w:pPr>
    </w:p>
    <w:p w:rsidR="004D663B" w:rsidRDefault="004D663B" w:rsidP="004C25BE">
      <w:pPr>
        <w:pStyle w:val="NoSpacing"/>
        <w:tabs>
          <w:tab w:val="left" w:pos="567"/>
        </w:tabs>
        <w:rPr>
          <w:rFonts w:cs="Calibri"/>
          <w:color w:val="FF0000"/>
        </w:rPr>
      </w:pPr>
    </w:p>
    <w:p w:rsidR="004D663B" w:rsidRDefault="004D663B" w:rsidP="004C25BE">
      <w:pPr>
        <w:pStyle w:val="NoSpacing"/>
        <w:tabs>
          <w:tab w:val="left" w:pos="567"/>
        </w:tabs>
        <w:rPr>
          <w:rFonts w:cs="Calibri"/>
          <w:color w:val="FF0000"/>
        </w:rPr>
      </w:pPr>
    </w:p>
    <w:p w:rsidR="004D663B" w:rsidRDefault="004D663B" w:rsidP="004C25BE">
      <w:pPr>
        <w:pStyle w:val="NoSpacing"/>
        <w:tabs>
          <w:tab w:val="left" w:pos="567"/>
        </w:tabs>
        <w:rPr>
          <w:rFonts w:cs="Calibri"/>
          <w:color w:val="FF0000"/>
        </w:rPr>
      </w:pPr>
    </w:p>
    <w:p w:rsidR="004D663B" w:rsidRDefault="004D663B" w:rsidP="004C25BE">
      <w:pPr>
        <w:pStyle w:val="NoSpacing"/>
        <w:tabs>
          <w:tab w:val="left" w:pos="567"/>
        </w:tabs>
        <w:rPr>
          <w:rFonts w:cs="Calibri"/>
          <w:color w:val="FF0000"/>
        </w:rPr>
      </w:pPr>
    </w:p>
    <w:p w:rsidR="004D663B" w:rsidRDefault="004D663B" w:rsidP="004C25BE">
      <w:pPr>
        <w:pStyle w:val="NoSpacing"/>
        <w:tabs>
          <w:tab w:val="left" w:pos="567"/>
        </w:tabs>
        <w:rPr>
          <w:rFonts w:cs="Calibri"/>
          <w:color w:val="FF0000"/>
        </w:rPr>
      </w:pPr>
    </w:p>
    <w:p w:rsidR="004D663B" w:rsidRDefault="004D663B" w:rsidP="004C25BE">
      <w:pPr>
        <w:pStyle w:val="NoSpacing"/>
        <w:tabs>
          <w:tab w:val="left" w:pos="567"/>
        </w:tabs>
        <w:rPr>
          <w:rFonts w:cs="Calibri"/>
          <w:color w:val="FF0000"/>
        </w:rPr>
      </w:pPr>
    </w:p>
    <w:p w:rsidR="004D663B" w:rsidRDefault="004D663B" w:rsidP="004C25BE">
      <w:pPr>
        <w:pStyle w:val="NoSpacing"/>
        <w:tabs>
          <w:tab w:val="left" w:pos="567"/>
        </w:tabs>
        <w:rPr>
          <w:rFonts w:cs="Calibri"/>
          <w:color w:val="FF0000"/>
        </w:rPr>
      </w:pPr>
    </w:p>
    <w:p w:rsidR="004D663B" w:rsidRDefault="004D663B" w:rsidP="004C25BE">
      <w:pPr>
        <w:pStyle w:val="NoSpacing"/>
        <w:tabs>
          <w:tab w:val="left" w:pos="567"/>
        </w:tabs>
        <w:rPr>
          <w:rFonts w:cs="Calibri"/>
          <w:color w:val="FF0000"/>
        </w:rPr>
      </w:pPr>
    </w:p>
    <w:p w:rsidR="004D663B" w:rsidRDefault="004D663B" w:rsidP="004C25BE">
      <w:pPr>
        <w:pStyle w:val="NoSpacing"/>
        <w:tabs>
          <w:tab w:val="left" w:pos="567"/>
        </w:tabs>
        <w:rPr>
          <w:rFonts w:cs="Calibri"/>
          <w:color w:val="FF0000"/>
        </w:rPr>
      </w:pPr>
    </w:p>
    <w:p w:rsidR="004D663B" w:rsidRPr="000C4D50" w:rsidRDefault="004D663B" w:rsidP="004C25BE">
      <w:pPr>
        <w:pStyle w:val="NoSpacing"/>
        <w:tabs>
          <w:tab w:val="left" w:pos="567"/>
        </w:tabs>
        <w:rPr>
          <w:rFonts w:cs="Calibri"/>
          <w:color w:val="FF0000"/>
        </w:rPr>
      </w:pPr>
    </w:p>
    <w:p w:rsidR="004D663B" w:rsidRDefault="004D663B" w:rsidP="00C975ED">
      <w:pPr>
        <w:pStyle w:val="NoSpacing"/>
        <w:rPr>
          <w:rFonts w:cs="Calibri"/>
        </w:rPr>
      </w:pPr>
      <w:r>
        <w:object w:dxaOrig="17713" w:dyaOrig="3540">
          <v:shape id="_x0000_i1026" type="#_x0000_t75" style="width:451.5pt;height:90pt" o:ole="">
            <v:imagedata r:id="rId7" o:title=""/>
          </v:shape>
          <o:OLEObject Type="Embed" ProgID="MSPhotoEd.3" ShapeID="_x0000_i1026" DrawAspect="Content" ObjectID="_1439794031" r:id="rId10"/>
        </w:object>
      </w:r>
    </w:p>
    <w:p w:rsidR="004D663B" w:rsidRDefault="004D663B" w:rsidP="00C975ED">
      <w:pPr>
        <w:pStyle w:val="NoSpacing"/>
        <w:rPr>
          <w:rFonts w:cs="Calibri"/>
        </w:rPr>
      </w:pPr>
    </w:p>
    <w:p w:rsidR="004D663B" w:rsidRDefault="004D663B" w:rsidP="00C975ED">
      <w:pPr>
        <w:pStyle w:val="Standard"/>
        <w:spacing w:after="120"/>
        <w:jc w:val="center"/>
        <w:rPr>
          <w:b/>
        </w:rPr>
      </w:pPr>
      <w:r>
        <w:rPr>
          <w:b/>
        </w:rPr>
        <w:t xml:space="preserve">                    Załącznik Nr 1  do Regulaminu</w:t>
      </w:r>
    </w:p>
    <w:p w:rsidR="004D663B" w:rsidRDefault="004D663B" w:rsidP="004C25BE">
      <w:pPr>
        <w:pStyle w:val="Standard"/>
        <w:spacing w:after="0"/>
        <w:jc w:val="center"/>
      </w:pPr>
      <w:r>
        <w:rPr>
          <w:b/>
          <w:bCs/>
        </w:rPr>
        <w:t>DEKLARACJA UCZESTNICTWA W PROJEKCIE „JUŻ PŁYWAM”</w:t>
      </w:r>
    </w:p>
    <w:p w:rsidR="004D663B" w:rsidRDefault="004D663B" w:rsidP="00C975ED">
      <w:pPr>
        <w:pStyle w:val="Standard"/>
        <w:spacing w:after="0"/>
        <w:jc w:val="center"/>
      </w:pPr>
    </w:p>
    <w:p w:rsidR="004D663B" w:rsidRDefault="004D663B" w:rsidP="00C975ED">
      <w:pPr>
        <w:pStyle w:val="Standard"/>
        <w:spacing w:after="0"/>
        <w:jc w:val="both"/>
      </w:pPr>
      <w:r>
        <w:rPr>
          <w:b/>
          <w:bCs/>
        </w:rPr>
        <w:t>Ja niżej podpisana/y</w:t>
      </w:r>
      <w:r>
        <w:rPr>
          <w:bCs/>
        </w:rPr>
        <w:t xml:space="preserve">  …………………………………………..……………………………..</w:t>
      </w:r>
    </w:p>
    <w:p w:rsidR="004D663B" w:rsidRDefault="004D663B" w:rsidP="00C975ED">
      <w:pPr>
        <w:pStyle w:val="Standard"/>
        <w:spacing w:after="0"/>
        <w:jc w:val="both"/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  <w:i/>
        </w:rPr>
        <w:t>(imię i nazwisko rodzica ,opiekuna prawnego )</w:t>
      </w:r>
    </w:p>
    <w:p w:rsidR="004D663B" w:rsidRDefault="004D663B" w:rsidP="00C975ED">
      <w:pPr>
        <w:pStyle w:val="Standard"/>
        <w:spacing w:after="0"/>
        <w:jc w:val="both"/>
        <w:rPr>
          <w:b/>
          <w:bCs/>
          <w:sz w:val="28"/>
          <w:szCs w:val="28"/>
        </w:rPr>
      </w:pPr>
    </w:p>
    <w:p w:rsidR="004D663B" w:rsidRDefault="004D663B" w:rsidP="00C975ED">
      <w:pPr>
        <w:pStyle w:val="Standard"/>
        <w:spacing w:after="0" w:line="480" w:lineRule="auto"/>
        <w:rPr>
          <w:sz w:val="28"/>
          <w:szCs w:val="28"/>
        </w:rPr>
      </w:pPr>
      <w:r>
        <w:rPr>
          <w:sz w:val="28"/>
          <w:szCs w:val="28"/>
        </w:rPr>
        <w:t>wyrażam zgodę na udział mojego dziecka ……………………………………………………………………………………</w:t>
      </w:r>
    </w:p>
    <w:p w:rsidR="004D663B" w:rsidRDefault="004D663B" w:rsidP="00C975ED">
      <w:pPr>
        <w:pStyle w:val="Standard"/>
        <w:spacing w:after="0" w:line="480" w:lineRule="auto"/>
      </w:pPr>
      <w:r>
        <w:rPr>
          <w:bCs/>
          <w:sz w:val="28"/>
          <w:szCs w:val="28"/>
        </w:rPr>
        <w:t>(</w:t>
      </w:r>
      <w:r>
        <w:rPr>
          <w:bCs/>
          <w:i/>
          <w:sz w:val="20"/>
          <w:szCs w:val="20"/>
        </w:rPr>
        <w:t>imię nazwisko dziecka , uczestnika projektu)</w:t>
      </w:r>
    </w:p>
    <w:tbl>
      <w:tblPr>
        <w:tblW w:w="5610" w:type="dxa"/>
        <w:tblInd w:w="-108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509"/>
        <w:gridCol w:w="509"/>
        <w:gridCol w:w="509"/>
        <w:gridCol w:w="510"/>
        <w:gridCol w:w="511"/>
        <w:gridCol w:w="510"/>
        <w:gridCol w:w="510"/>
        <w:gridCol w:w="510"/>
        <w:gridCol w:w="510"/>
        <w:gridCol w:w="511"/>
        <w:gridCol w:w="511"/>
      </w:tblGrid>
      <w:tr w:rsidR="004D663B" w:rsidTr="00C975ED">
        <w:tc>
          <w:tcPr>
            <w:tcW w:w="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63B" w:rsidRDefault="004D663B">
            <w:pPr>
              <w:pStyle w:val="Standard"/>
              <w:spacing w:after="0"/>
              <w:jc w:val="both"/>
              <w:rPr>
                <w:bCs/>
              </w:rPr>
            </w:pPr>
            <w:r>
              <w:rPr>
                <w:bCs/>
              </w:rPr>
              <w:t xml:space="preserve">     </w:t>
            </w:r>
          </w:p>
        </w:tc>
        <w:tc>
          <w:tcPr>
            <w:tcW w:w="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63B" w:rsidRDefault="004D663B">
            <w:pPr>
              <w:pStyle w:val="Standard"/>
              <w:spacing w:after="0"/>
              <w:jc w:val="both"/>
              <w:rPr>
                <w:bCs/>
              </w:rPr>
            </w:pPr>
          </w:p>
        </w:tc>
        <w:tc>
          <w:tcPr>
            <w:tcW w:w="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63B" w:rsidRDefault="004D663B">
            <w:pPr>
              <w:pStyle w:val="Standard"/>
              <w:spacing w:after="0"/>
              <w:jc w:val="both"/>
              <w:rPr>
                <w:bCs/>
              </w:rPr>
            </w:pPr>
          </w:p>
        </w:tc>
        <w:tc>
          <w:tcPr>
            <w:tcW w:w="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63B" w:rsidRDefault="004D663B">
            <w:pPr>
              <w:pStyle w:val="Standard"/>
              <w:spacing w:after="0"/>
              <w:jc w:val="both"/>
              <w:rPr>
                <w:bCs/>
              </w:rPr>
            </w:pPr>
          </w:p>
        </w:tc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63B" w:rsidRDefault="004D663B">
            <w:pPr>
              <w:pStyle w:val="Standard"/>
              <w:spacing w:after="0"/>
              <w:jc w:val="both"/>
              <w:rPr>
                <w:bCs/>
              </w:rPr>
            </w:pPr>
          </w:p>
        </w:tc>
        <w:tc>
          <w:tcPr>
            <w:tcW w:w="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63B" w:rsidRDefault="004D663B">
            <w:pPr>
              <w:pStyle w:val="Standard"/>
              <w:spacing w:after="0"/>
              <w:jc w:val="both"/>
              <w:rPr>
                <w:bCs/>
              </w:rPr>
            </w:pPr>
          </w:p>
        </w:tc>
        <w:tc>
          <w:tcPr>
            <w:tcW w:w="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63B" w:rsidRDefault="004D663B">
            <w:pPr>
              <w:pStyle w:val="Standard"/>
              <w:spacing w:after="0"/>
              <w:jc w:val="both"/>
              <w:rPr>
                <w:bCs/>
              </w:rPr>
            </w:pPr>
          </w:p>
        </w:tc>
        <w:tc>
          <w:tcPr>
            <w:tcW w:w="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63B" w:rsidRDefault="004D663B">
            <w:pPr>
              <w:pStyle w:val="Standard"/>
              <w:spacing w:after="0"/>
              <w:jc w:val="both"/>
              <w:rPr>
                <w:bCs/>
              </w:rPr>
            </w:pPr>
          </w:p>
        </w:tc>
        <w:tc>
          <w:tcPr>
            <w:tcW w:w="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63B" w:rsidRDefault="004D663B">
            <w:pPr>
              <w:pStyle w:val="Standard"/>
              <w:spacing w:after="0"/>
              <w:jc w:val="both"/>
              <w:rPr>
                <w:bCs/>
              </w:rPr>
            </w:pPr>
          </w:p>
        </w:tc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63B" w:rsidRDefault="004D663B">
            <w:pPr>
              <w:pStyle w:val="Standard"/>
              <w:spacing w:after="0"/>
              <w:jc w:val="both"/>
              <w:rPr>
                <w:bCs/>
              </w:rPr>
            </w:pPr>
          </w:p>
        </w:tc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63B" w:rsidRDefault="004D663B">
            <w:pPr>
              <w:pStyle w:val="Standard"/>
              <w:spacing w:after="0"/>
              <w:jc w:val="both"/>
              <w:rPr>
                <w:bCs/>
              </w:rPr>
            </w:pPr>
          </w:p>
        </w:tc>
      </w:tr>
    </w:tbl>
    <w:p w:rsidR="004D663B" w:rsidRDefault="004D663B" w:rsidP="00C975ED">
      <w:pPr>
        <w:pStyle w:val="Standard"/>
        <w:spacing w:after="0" w:line="48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Nr PESEL:</w:t>
      </w:r>
    </w:p>
    <w:p w:rsidR="004D663B" w:rsidRPr="00934C1A" w:rsidRDefault="004D663B" w:rsidP="00C975ED">
      <w:pPr>
        <w:pStyle w:val="Standard"/>
        <w:spacing w:after="0" w:line="480" w:lineRule="auto"/>
        <w:rPr>
          <w:sz w:val="22"/>
          <w:szCs w:val="22"/>
        </w:rPr>
      </w:pPr>
      <w:r w:rsidRPr="00934C1A">
        <w:rPr>
          <w:sz w:val="22"/>
          <w:szCs w:val="22"/>
        </w:rPr>
        <w:t>ucznia klasy....................................................................................................... Szkoły/Zespołu.................................................................................................</w:t>
      </w:r>
    </w:p>
    <w:p w:rsidR="004D663B" w:rsidRPr="00934C1A" w:rsidRDefault="004D663B" w:rsidP="00C975ED">
      <w:pPr>
        <w:pStyle w:val="Standard"/>
        <w:spacing w:after="0" w:line="480" w:lineRule="auto"/>
        <w:rPr>
          <w:sz w:val="22"/>
          <w:szCs w:val="22"/>
        </w:rPr>
      </w:pPr>
      <w:r w:rsidRPr="00934C1A">
        <w:rPr>
          <w:sz w:val="22"/>
          <w:szCs w:val="22"/>
        </w:rPr>
        <w:t>zam. .. ……………..…….… ………………… w projekcie „JUŻ PŁYWAM”.</w:t>
      </w:r>
    </w:p>
    <w:p w:rsidR="004D663B" w:rsidRPr="00934C1A" w:rsidRDefault="004D663B" w:rsidP="00C975ED">
      <w:pPr>
        <w:pStyle w:val="Standard"/>
        <w:spacing w:after="0"/>
        <w:rPr>
          <w:sz w:val="22"/>
          <w:szCs w:val="22"/>
        </w:rPr>
      </w:pPr>
      <w:r w:rsidRPr="00934C1A">
        <w:rPr>
          <w:sz w:val="22"/>
          <w:szCs w:val="22"/>
        </w:rPr>
        <w:t>Wyrażenie zgody to akceptacja regulaminu załączonego do wniosku.</w:t>
      </w:r>
    </w:p>
    <w:p w:rsidR="004D663B" w:rsidRPr="00934C1A" w:rsidRDefault="004D663B" w:rsidP="00C975ED">
      <w:pPr>
        <w:pStyle w:val="Standard"/>
        <w:spacing w:after="0"/>
        <w:rPr>
          <w:sz w:val="22"/>
          <w:szCs w:val="22"/>
        </w:rPr>
      </w:pPr>
      <w:r w:rsidRPr="00934C1A">
        <w:rPr>
          <w:sz w:val="22"/>
          <w:szCs w:val="22"/>
        </w:rPr>
        <w:t>Do deklaracji uczestnictwa  załączam :</w:t>
      </w:r>
    </w:p>
    <w:p w:rsidR="004D663B" w:rsidRPr="00934C1A" w:rsidRDefault="004D663B" w:rsidP="00C975ED">
      <w:pPr>
        <w:pStyle w:val="Standard"/>
        <w:spacing w:after="0"/>
        <w:rPr>
          <w:sz w:val="22"/>
          <w:szCs w:val="22"/>
        </w:rPr>
      </w:pPr>
      <w:r w:rsidRPr="00934C1A">
        <w:rPr>
          <w:sz w:val="22"/>
          <w:szCs w:val="22"/>
        </w:rPr>
        <w:t>-</w:t>
      </w:r>
      <w:r>
        <w:rPr>
          <w:sz w:val="22"/>
          <w:szCs w:val="22"/>
        </w:rPr>
        <w:t>oświadczenie rodzica</w:t>
      </w:r>
      <w:r w:rsidRPr="00934C1A">
        <w:rPr>
          <w:sz w:val="22"/>
          <w:szCs w:val="22"/>
        </w:rPr>
        <w:t xml:space="preserve"> o braku przeciwwskazań do nauki  pływania.</w:t>
      </w:r>
    </w:p>
    <w:p w:rsidR="004D663B" w:rsidRDefault="004D663B" w:rsidP="00C975ED">
      <w:pPr>
        <w:pStyle w:val="Standard"/>
        <w:spacing w:after="0"/>
        <w:rPr>
          <w:sz w:val="22"/>
          <w:szCs w:val="22"/>
        </w:rPr>
      </w:pPr>
      <w:r w:rsidRPr="00934C1A">
        <w:rPr>
          <w:sz w:val="22"/>
          <w:szCs w:val="22"/>
        </w:rPr>
        <w:t>-zgod</w:t>
      </w:r>
      <w:r>
        <w:rPr>
          <w:sz w:val="22"/>
          <w:szCs w:val="22"/>
        </w:rPr>
        <w:t>ę</w:t>
      </w:r>
      <w:r w:rsidRPr="00934C1A">
        <w:rPr>
          <w:sz w:val="22"/>
          <w:szCs w:val="22"/>
        </w:rPr>
        <w:t xml:space="preserve"> na przetwarzanie danych osobowych .</w:t>
      </w:r>
    </w:p>
    <w:p w:rsidR="004D663B" w:rsidRPr="00934C1A" w:rsidRDefault="004D663B" w:rsidP="00C975ED">
      <w:pPr>
        <w:pStyle w:val="Standard"/>
        <w:spacing w:after="0"/>
        <w:rPr>
          <w:sz w:val="22"/>
          <w:szCs w:val="22"/>
        </w:rPr>
      </w:pPr>
    </w:p>
    <w:p w:rsidR="004D663B" w:rsidRPr="00934C1A" w:rsidRDefault="004D663B" w:rsidP="005D5AFC">
      <w:pPr>
        <w:pStyle w:val="Standard"/>
        <w:spacing w:after="0"/>
        <w:rPr>
          <w:sz w:val="22"/>
          <w:szCs w:val="22"/>
        </w:rPr>
      </w:pPr>
      <w:r w:rsidRPr="00934C1A">
        <w:rPr>
          <w:sz w:val="22"/>
          <w:szCs w:val="22"/>
        </w:rPr>
        <w:t xml:space="preserve">Deklaruję </w:t>
      </w:r>
      <w:r>
        <w:rPr>
          <w:sz w:val="22"/>
          <w:szCs w:val="22"/>
        </w:rPr>
        <w:t xml:space="preserve">dokonanie </w:t>
      </w:r>
      <w:r w:rsidRPr="00934C1A">
        <w:rPr>
          <w:sz w:val="22"/>
          <w:szCs w:val="22"/>
        </w:rPr>
        <w:t xml:space="preserve">wpłaty na konto Urzędu Gminy w </w:t>
      </w:r>
      <w:r>
        <w:rPr>
          <w:sz w:val="22"/>
          <w:szCs w:val="22"/>
        </w:rPr>
        <w:t xml:space="preserve">Dobczycach </w:t>
      </w:r>
      <w:r w:rsidRPr="008035F6">
        <w:rPr>
          <w:b/>
        </w:rPr>
        <w:t xml:space="preserve">Nr </w:t>
      </w:r>
      <w:r>
        <w:t>50 8602 0000 0000 0000 0752 0002</w:t>
      </w:r>
      <w:r>
        <w:rPr>
          <w:sz w:val="22"/>
          <w:szCs w:val="22"/>
        </w:rPr>
        <w:t xml:space="preserve"> kwoty w wysokości </w:t>
      </w:r>
      <w:r w:rsidRPr="005D5AFC">
        <w:rPr>
          <w:b/>
          <w:sz w:val="22"/>
          <w:szCs w:val="22"/>
        </w:rPr>
        <w:t>100,00</w:t>
      </w:r>
      <w:r>
        <w:rPr>
          <w:b/>
          <w:sz w:val="22"/>
          <w:szCs w:val="22"/>
        </w:rPr>
        <w:t xml:space="preserve"> </w:t>
      </w:r>
      <w:r w:rsidRPr="005D5AFC">
        <w:rPr>
          <w:b/>
          <w:sz w:val="22"/>
          <w:szCs w:val="22"/>
        </w:rPr>
        <w:t>zł</w:t>
      </w:r>
    </w:p>
    <w:p w:rsidR="004D663B" w:rsidRPr="00934C1A" w:rsidRDefault="004D663B" w:rsidP="00C975ED">
      <w:pPr>
        <w:pStyle w:val="Standard"/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Deklaruję </w:t>
      </w:r>
      <w:r w:rsidRPr="00934C1A">
        <w:rPr>
          <w:sz w:val="22"/>
          <w:szCs w:val="22"/>
        </w:rPr>
        <w:t>regularne uczestnictwo mojego dziecka w zajęciach.</w:t>
      </w:r>
    </w:p>
    <w:p w:rsidR="004D663B" w:rsidRPr="00934C1A" w:rsidRDefault="004D663B" w:rsidP="00C975ED">
      <w:pPr>
        <w:pStyle w:val="Standard"/>
        <w:spacing w:after="0"/>
        <w:rPr>
          <w:sz w:val="22"/>
          <w:szCs w:val="22"/>
        </w:rPr>
      </w:pPr>
      <w:r w:rsidRPr="00934C1A">
        <w:rPr>
          <w:sz w:val="22"/>
          <w:szCs w:val="22"/>
        </w:rPr>
        <w:t xml:space="preserve">Zobowiązuję się do osobistego przywozu i  odbioru dziecka  z ustalonego miejsca zbiórki  </w:t>
      </w:r>
    </w:p>
    <w:p w:rsidR="004D663B" w:rsidRPr="00934C1A" w:rsidRDefault="004D663B" w:rsidP="00C975ED">
      <w:pPr>
        <w:pStyle w:val="Standard"/>
        <w:spacing w:after="0"/>
        <w:rPr>
          <w:sz w:val="22"/>
          <w:szCs w:val="22"/>
        </w:rPr>
      </w:pPr>
      <w:r w:rsidRPr="00934C1A">
        <w:rPr>
          <w:sz w:val="22"/>
          <w:szCs w:val="22"/>
        </w:rPr>
        <w:t>Nr telefonu rodzica do kontaktu: ……………………………………………</w:t>
      </w:r>
    </w:p>
    <w:p w:rsidR="004D663B" w:rsidRPr="00934C1A" w:rsidRDefault="004D663B" w:rsidP="00C975ED">
      <w:pPr>
        <w:pStyle w:val="Standard"/>
        <w:spacing w:after="0"/>
        <w:rPr>
          <w:sz w:val="22"/>
          <w:szCs w:val="22"/>
        </w:rPr>
      </w:pPr>
    </w:p>
    <w:p w:rsidR="004D663B" w:rsidRPr="00934C1A" w:rsidRDefault="004D663B" w:rsidP="00C975ED">
      <w:pPr>
        <w:pStyle w:val="Standard"/>
        <w:spacing w:after="0"/>
        <w:rPr>
          <w:sz w:val="22"/>
          <w:szCs w:val="22"/>
        </w:rPr>
      </w:pPr>
      <w:r w:rsidRPr="00934C1A">
        <w:rPr>
          <w:sz w:val="22"/>
          <w:szCs w:val="22"/>
        </w:rPr>
        <w:t xml:space="preserve">………………………………………...              </w:t>
      </w:r>
      <w:r>
        <w:rPr>
          <w:sz w:val="22"/>
          <w:szCs w:val="22"/>
        </w:rPr>
        <w:t xml:space="preserve">                            </w:t>
      </w:r>
      <w:r w:rsidRPr="00934C1A">
        <w:rPr>
          <w:sz w:val="22"/>
          <w:szCs w:val="22"/>
        </w:rPr>
        <w:t>…...................................</w:t>
      </w:r>
    </w:p>
    <w:p w:rsidR="004D663B" w:rsidRPr="00934C1A" w:rsidRDefault="004D663B" w:rsidP="00C975ED">
      <w:pPr>
        <w:pStyle w:val="Standard"/>
        <w:spacing w:after="0"/>
        <w:rPr>
          <w:sz w:val="22"/>
          <w:szCs w:val="22"/>
        </w:rPr>
      </w:pPr>
      <w:r w:rsidRPr="00934C1A">
        <w:rPr>
          <w:sz w:val="22"/>
          <w:szCs w:val="22"/>
        </w:rPr>
        <w:t>(miejscowość , data)</w:t>
      </w:r>
      <w:r w:rsidRPr="00934C1A">
        <w:rPr>
          <w:sz w:val="22"/>
          <w:szCs w:val="22"/>
        </w:rPr>
        <w:tab/>
      </w:r>
      <w:r w:rsidRPr="00934C1A">
        <w:rPr>
          <w:sz w:val="22"/>
          <w:szCs w:val="22"/>
        </w:rPr>
        <w:tab/>
        <w:t xml:space="preserve">          </w:t>
      </w:r>
      <w:r>
        <w:rPr>
          <w:sz w:val="22"/>
          <w:szCs w:val="22"/>
        </w:rPr>
        <w:t xml:space="preserve">                          </w:t>
      </w:r>
      <w:r w:rsidRPr="00934C1A">
        <w:rPr>
          <w:sz w:val="22"/>
          <w:szCs w:val="22"/>
        </w:rPr>
        <w:t xml:space="preserve">  (czytelny podpis rodzica, opiekuna prawnego)</w:t>
      </w:r>
    </w:p>
    <w:p w:rsidR="004D663B" w:rsidRPr="00934C1A" w:rsidRDefault="004D663B" w:rsidP="00C975ED">
      <w:pPr>
        <w:pStyle w:val="Standard"/>
        <w:spacing w:after="0"/>
        <w:rPr>
          <w:sz w:val="22"/>
          <w:szCs w:val="22"/>
        </w:rPr>
      </w:pPr>
    </w:p>
    <w:p w:rsidR="004D663B" w:rsidRPr="008300B4" w:rsidRDefault="004D663B" w:rsidP="008300B4">
      <w:pPr>
        <w:pStyle w:val="Standard"/>
        <w:spacing w:after="0"/>
        <w:rPr>
          <w:sz w:val="22"/>
          <w:szCs w:val="22"/>
        </w:rPr>
        <w:sectPr w:rsidR="004D663B" w:rsidRPr="008300B4">
          <w:pgSz w:w="11906" w:h="16838"/>
          <w:pgMar w:top="1417" w:right="1417" w:bottom="1417" w:left="1417" w:header="708" w:footer="708" w:gutter="0"/>
          <w:cols w:space="708"/>
        </w:sectPr>
      </w:pPr>
      <w:r w:rsidRPr="00934C1A">
        <w:rPr>
          <w:sz w:val="22"/>
          <w:szCs w:val="22"/>
        </w:rPr>
        <w:t xml:space="preserve"> (Nr i data przyjęcia wniosku)</w:t>
      </w:r>
      <w:r>
        <w:rPr>
          <w:bCs/>
          <w:sz w:val="22"/>
          <w:szCs w:val="22"/>
        </w:rPr>
        <w:t>…………………………………………..………………………</w:t>
      </w:r>
    </w:p>
    <w:p w:rsidR="004D663B" w:rsidRDefault="004D663B" w:rsidP="00C975ED">
      <w:pPr>
        <w:pStyle w:val="Standard"/>
        <w:rPr>
          <w:b/>
        </w:rPr>
      </w:pPr>
      <w:r>
        <w:rPr>
          <w:b/>
        </w:rPr>
        <w:t xml:space="preserve">         </w:t>
      </w:r>
      <w:r>
        <w:object w:dxaOrig="17713" w:dyaOrig="3540">
          <v:shape id="_x0000_i1027" type="#_x0000_t75" style="width:451.5pt;height:90pt" o:ole="">
            <v:imagedata r:id="rId7" o:title=""/>
          </v:shape>
          <o:OLEObject Type="Embed" ProgID="MSPhotoEd.3" ShapeID="_x0000_i1027" DrawAspect="Content" ObjectID="_1439794032" r:id="rId11"/>
        </w:object>
      </w:r>
      <w:r>
        <w:rPr>
          <w:b/>
        </w:rPr>
        <w:t xml:space="preserve">                                                                                                                             </w:t>
      </w:r>
    </w:p>
    <w:p w:rsidR="004D663B" w:rsidRDefault="004D663B" w:rsidP="00C975ED">
      <w:pPr>
        <w:pStyle w:val="Standard"/>
        <w:rPr>
          <w:b/>
        </w:rPr>
      </w:pPr>
      <w:r>
        <w:rPr>
          <w:b/>
        </w:rPr>
        <w:t xml:space="preserve">                                                                                                                 Załącznik Nr 2</w:t>
      </w:r>
    </w:p>
    <w:p w:rsidR="004D663B" w:rsidRDefault="004D663B" w:rsidP="00C975ED">
      <w:pPr>
        <w:pStyle w:val="Standard"/>
        <w:spacing w:after="0"/>
        <w:jc w:val="center"/>
        <w:rPr>
          <w:b/>
        </w:rPr>
      </w:pPr>
      <w:r>
        <w:rPr>
          <w:b/>
        </w:rPr>
        <w:t>OŚWIADCZENIE UCZESTNIKA PROJEKTU „ JUŻ PŁYWAM”</w:t>
      </w:r>
    </w:p>
    <w:p w:rsidR="004D663B" w:rsidRDefault="004D663B" w:rsidP="00C975ED">
      <w:pPr>
        <w:pStyle w:val="Standard"/>
        <w:spacing w:after="0"/>
        <w:jc w:val="center"/>
        <w:rPr>
          <w:b/>
        </w:rPr>
      </w:pPr>
      <w:r>
        <w:rPr>
          <w:b/>
        </w:rPr>
        <w:t>O WYRAŻENIU ZGODY NA PRZETWARZANIE DANYCH OSOBOWYCH</w:t>
      </w:r>
    </w:p>
    <w:p w:rsidR="004D663B" w:rsidRDefault="004D663B" w:rsidP="00C975ED">
      <w:pPr>
        <w:pStyle w:val="Standard"/>
        <w:spacing w:after="0"/>
        <w:jc w:val="center"/>
        <w:rPr>
          <w:b/>
        </w:rPr>
      </w:pPr>
    </w:p>
    <w:p w:rsidR="004D663B" w:rsidRDefault="004D663B" w:rsidP="00C975ED">
      <w:pPr>
        <w:pStyle w:val="Standard"/>
        <w:spacing w:after="0" w:line="480" w:lineRule="auto"/>
        <w:rPr>
          <w:b/>
        </w:rPr>
      </w:pPr>
      <w:r>
        <w:rPr>
          <w:b/>
        </w:rPr>
        <w:t>W związku z przystąpieniem do projektu „ JUŻ PŁYWAM” współfinansowanego ze środków Województwa Małopolskiego wyrażam zgodę na przetwarzanie danych osobowych mojego dziecka ……………………………………………………….</w:t>
      </w:r>
    </w:p>
    <w:p w:rsidR="004D663B" w:rsidRDefault="004D663B" w:rsidP="00C975ED">
      <w:pPr>
        <w:pStyle w:val="Standard"/>
        <w:spacing w:after="0" w:line="480" w:lineRule="auto"/>
        <w:rPr>
          <w:b/>
        </w:rPr>
      </w:pPr>
      <w:r>
        <w:rPr>
          <w:b/>
        </w:rPr>
        <w:t xml:space="preserve">Administratorem tak zebranych danych osobowych jest  Gmina Dobczyce - Zakład Obsługi Budżetowej Jednostek Organizacyjnych w Dobczycach </w:t>
      </w:r>
    </w:p>
    <w:p w:rsidR="004D663B" w:rsidRDefault="004D663B" w:rsidP="00C975ED">
      <w:pPr>
        <w:pStyle w:val="Standard"/>
        <w:spacing w:after="0" w:line="480" w:lineRule="auto"/>
        <w:rPr>
          <w:b/>
        </w:rPr>
      </w:pPr>
      <w:r>
        <w:rPr>
          <w:b/>
        </w:rPr>
        <w:t>ul. Rynek 21 , 32-410 Dobczyce.</w:t>
      </w:r>
    </w:p>
    <w:p w:rsidR="004D663B" w:rsidRDefault="004D663B" w:rsidP="00C975ED">
      <w:pPr>
        <w:pStyle w:val="Standard"/>
        <w:spacing w:after="0" w:line="480" w:lineRule="auto"/>
        <w:rPr>
          <w:b/>
        </w:rPr>
      </w:pPr>
      <w:r>
        <w:rPr>
          <w:b/>
        </w:rPr>
        <w:t>Dane osobowe mojego dziecka będą przetwarzane wyłącznie w celu udzielenia wsparcia, realizacji projektu „ JUŻ PŁYWAM”, ewaluacji, kontroli, monitoringu i sprawozdawczości .</w:t>
      </w:r>
    </w:p>
    <w:p w:rsidR="004D663B" w:rsidRDefault="004D663B" w:rsidP="00C975ED">
      <w:pPr>
        <w:pStyle w:val="Standard"/>
        <w:spacing w:after="0" w:line="480" w:lineRule="auto"/>
        <w:rPr>
          <w:b/>
        </w:rPr>
      </w:pPr>
      <w:r>
        <w:rPr>
          <w:b/>
        </w:rPr>
        <w:t>Dane osobowe mojego dziecka mogą zostać udostępnione innym podmiotom wyłącznie w celu udzielenia wsparcia, realizacji projektu „ JUŻ PŁYWAM”, ewaluacji, kontroli, monitoringu i sprawozdawczości.</w:t>
      </w:r>
    </w:p>
    <w:p w:rsidR="004D663B" w:rsidRDefault="004D663B" w:rsidP="00C975ED">
      <w:pPr>
        <w:pStyle w:val="Standard"/>
        <w:spacing w:after="0" w:line="480" w:lineRule="auto"/>
        <w:rPr>
          <w:b/>
        </w:rPr>
      </w:pPr>
      <w:r>
        <w:rPr>
          <w:b/>
        </w:rPr>
        <w:t>Podanie danych jest dobrowolne, aczkolwiek odmowa ich podania jest równoznaczna z brakiem możliwości udzielenia wsparcia w ramach projektu.</w:t>
      </w:r>
    </w:p>
    <w:p w:rsidR="004D663B" w:rsidRDefault="004D663B" w:rsidP="00C975ED">
      <w:pPr>
        <w:pStyle w:val="Standard"/>
        <w:spacing w:after="0" w:line="480" w:lineRule="auto"/>
        <w:rPr>
          <w:b/>
        </w:rPr>
      </w:pPr>
      <w:r>
        <w:rPr>
          <w:b/>
        </w:rPr>
        <w:t>Wyrażam zgodę na wykorzystanie wizerunku mojego dziecka do realizacji celów projektu.</w:t>
      </w:r>
    </w:p>
    <w:p w:rsidR="004D663B" w:rsidRDefault="004D663B" w:rsidP="00C975ED">
      <w:pPr>
        <w:pStyle w:val="Standard"/>
        <w:spacing w:after="0" w:line="480" w:lineRule="auto"/>
        <w:rPr>
          <w:b/>
        </w:rPr>
      </w:pPr>
      <w:r>
        <w:rPr>
          <w:b/>
        </w:rPr>
        <w:t>Mam prawo do treści swoich danych i ich poprawienia</w:t>
      </w:r>
    </w:p>
    <w:p w:rsidR="004D663B" w:rsidRDefault="004D663B" w:rsidP="00C975ED">
      <w:pPr>
        <w:pStyle w:val="Standard"/>
        <w:spacing w:after="0" w:line="240" w:lineRule="auto"/>
        <w:rPr>
          <w:b/>
        </w:rPr>
      </w:pPr>
      <w:r>
        <w:rPr>
          <w:b/>
        </w:rPr>
        <w:t>……………… dnia…………….2013r.                     ……………………………</w:t>
      </w:r>
    </w:p>
    <w:p w:rsidR="004D663B" w:rsidRPr="005D5AFC" w:rsidRDefault="004D663B" w:rsidP="00C975ED">
      <w:pPr>
        <w:pStyle w:val="Standard"/>
        <w:spacing w:after="0" w:line="240" w:lineRule="auto"/>
        <w:rPr>
          <w:sz w:val="20"/>
          <w:szCs w:val="20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5D5AFC">
        <w:rPr>
          <w:sz w:val="20"/>
          <w:szCs w:val="20"/>
        </w:rPr>
        <w:t xml:space="preserve">     </w:t>
      </w:r>
      <w:r>
        <w:rPr>
          <w:sz w:val="20"/>
          <w:szCs w:val="20"/>
        </w:rPr>
        <w:t xml:space="preserve"> </w:t>
      </w:r>
      <w:r w:rsidRPr="005D5AFC">
        <w:rPr>
          <w:sz w:val="20"/>
          <w:szCs w:val="20"/>
        </w:rPr>
        <w:t xml:space="preserve">  (Czytelny podpis rodzica lub opiekuna prawnego)</w:t>
      </w:r>
    </w:p>
    <w:p w:rsidR="004D663B" w:rsidRDefault="004D663B" w:rsidP="00C975ED">
      <w:pPr>
        <w:pStyle w:val="Standard"/>
        <w:spacing w:after="0" w:line="240" w:lineRule="auto"/>
        <w:rPr>
          <w:b/>
        </w:rPr>
      </w:pPr>
      <w:r>
        <w:object w:dxaOrig="17713" w:dyaOrig="3540">
          <v:shape id="_x0000_i1028" type="#_x0000_t75" style="width:451.5pt;height:90pt" o:ole="">
            <v:imagedata r:id="rId7" o:title=""/>
          </v:shape>
          <o:OLEObject Type="Embed" ProgID="MSPhotoEd.3" ShapeID="_x0000_i1028" DrawAspect="Content" ObjectID="_1439794033" r:id="rId12"/>
        </w:object>
      </w:r>
    </w:p>
    <w:p w:rsidR="004D663B" w:rsidRDefault="004D663B" w:rsidP="00C975ED">
      <w:pPr>
        <w:pStyle w:val="Standard"/>
        <w:spacing w:after="0" w:line="240" w:lineRule="auto"/>
        <w:rPr>
          <w:b/>
        </w:rPr>
      </w:pPr>
    </w:p>
    <w:p w:rsidR="004D663B" w:rsidRDefault="004D663B" w:rsidP="00AA3041">
      <w:pPr>
        <w:pStyle w:val="Standard"/>
        <w:jc w:val="right"/>
        <w:rPr>
          <w:b/>
        </w:rPr>
      </w:pPr>
      <w:r>
        <w:rPr>
          <w:b/>
        </w:rPr>
        <w:t>Załącznik Nr 3</w:t>
      </w:r>
    </w:p>
    <w:p w:rsidR="004D663B" w:rsidRDefault="004D663B" w:rsidP="00AA3041">
      <w:pPr>
        <w:pStyle w:val="Standard"/>
        <w:spacing w:after="0"/>
        <w:jc w:val="center"/>
        <w:rPr>
          <w:b/>
        </w:rPr>
      </w:pPr>
      <w:r>
        <w:rPr>
          <w:b/>
        </w:rPr>
        <w:t>OŚWIADCZENIE RODZICA UCZESTNIKA PROJEKTU „ JUŻ PŁYWAM”</w:t>
      </w:r>
    </w:p>
    <w:p w:rsidR="004D663B" w:rsidRDefault="004D663B" w:rsidP="00AA3041">
      <w:pPr>
        <w:pStyle w:val="Standard"/>
        <w:spacing w:after="0"/>
        <w:jc w:val="center"/>
        <w:rPr>
          <w:b/>
        </w:rPr>
      </w:pPr>
      <w:r>
        <w:rPr>
          <w:b/>
        </w:rPr>
        <w:t>O BRAKU PRZECIWWSKAZAŃ DO NAUKI PŁYWANIA</w:t>
      </w:r>
    </w:p>
    <w:p w:rsidR="004D663B" w:rsidRDefault="004D663B" w:rsidP="00AA3041">
      <w:pPr>
        <w:pStyle w:val="Standard"/>
        <w:spacing w:after="0"/>
        <w:jc w:val="center"/>
        <w:rPr>
          <w:b/>
        </w:rPr>
      </w:pPr>
    </w:p>
    <w:p w:rsidR="004D663B" w:rsidRDefault="004D663B" w:rsidP="00AA3041">
      <w:pPr>
        <w:pStyle w:val="Standard"/>
        <w:spacing w:after="0"/>
        <w:jc w:val="center"/>
        <w:rPr>
          <w:b/>
        </w:rPr>
      </w:pPr>
    </w:p>
    <w:p w:rsidR="004D663B" w:rsidRDefault="004D663B" w:rsidP="00AA3041">
      <w:pPr>
        <w:pStyle w:val="Standard"/>
        <w:spacing w:after="0"/>
        <w:jc w:val="center"/>
        <w:rPr>
          <w:b/>
        </w:rPr>
      </w:pPr>
    </w:p>
    <w:p w:rsidR="004D663B" w:rsidRDefault="004D663B" w:rsidP="00C975ED">
      <w:pPr>
        <w:pStyle w:val="Standard"/>
        <w:spacing w:after="0" w:line="240" w:lineRule="auto"/>
        <w:rPr>
          <w:b/>
        </w:rPr>
      </w:pPr>
      <w:r>
        <w:rPr>
          <w:b/>
        </w:rPr>
        <w:t>Ja niżej podpisana/y oświadczam iż nie ma przeciwwskazań aby moje dziecko …………………………………… podjęło naukę pływania</w:t>
      </w:r>
    </w:p>
    <w:p w:rsidR="004D663B" w:rsidRDefault="004D663B" w:rsidP="00F86B64">
      <w:pPr>
        <w:pStyle w:val="Default"/>
        <w:ind w:left="2832" w:firstLine="708"/>
      </w:pPr>
    </w:p>
    <w:p w:rsidR="004D663B" w:rsidRDefault="004D663B" w:rsidP="00F86B64">
      <w:pPr>
        <w:pStyle w:val="Default"/>
        <w:ind w:left="2832" w:firstLine="708"/>
      </w:pPr>
    </w:p>
    <w:p w:rsidR="004D663B" w:rsidRDefault="004D663B" w:rsidP="00F86B64">
      <w:pPr>
        <w:pStyle w:val="Default"/>
        <w:ind w:left="2832" w:firstLine="708"/>
      </w:pPr>
    </w:p>
    <w:p w:rsidR="004D663B" w:rsidRDefault="004D663B" w:rsidP="00F86B64">
      <w:pPr>
        <w:pStyle w:val="Default"/>
        <w:ind w:left="2832" w:firstLine="708"/>
      </w:pPr>
      <w:r>
        <w:t>…….…………………………………………</w:t>
      </w:r>
    </w:p>
    <w:p w:rsidR="004D663B" w:rsidRPr="00F86B64" w:rsidRDefault="004D663B" w:rsidP="00F86B64">
      <w:pPr>
        <w:pStyle w:val="Default"/>
        <w:ind w:left="2832" w:firstLine="708"/>
        <w:rPr>
          <w:sz w:val="20"/>
          <w:szCs w:val="20"/>
        </w:rPr>
      </w:pPr>
      <w:r w:rsidRPr="00F86B64">
        <w:rPr>
          <w:i/>
          <w:sz w:val="20"/>
          <w:szCs w:val="20"/>
        </w:rPr>
        <w:t>/Data i czytelny podpis rodzica lub opiekuna prawnego/</w:t>
      </w:r>
    </w:p>
    <w:p w:rsidR="004D663B" w:rsidRDefault="004D663B" w:rsidP="00C975ED">
      <w:pPr>
        <w:pStyle w:val="Standard"/>
      </w:pPr>
    </w:p>
    <w:p w:rsidR="004D663B" w:rsidRDefault="004D663B" w:rsidP="00C975ED">
      <w:pPr>
        <w:pStyle w:val="Standard"/>
        <w:spacing w:line="240" w:lineRule="auto"/>
        <w:rPr>
          <w:b/>
        </w:rPr>
      </w:pPr>
    </w:p>
    <w:sectPr w:rsidR="004D663B" w:rsidSect="00E265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663B" w:rsidRDefault="004D663B" w:rsidP="004C25BE">
      <w:pPr>
        <w:spacing w:after="0" w:line="240" w:lineRule="auto"/>
      </w:pPr>
      <w:r>
        <w:separator/>
      </w:r>
    </w:p>
  </w:endnote>
  <w:endnote w:type="continuationSeparator" w:id="0">
    <w:p w:rsidR="004D663B" w:rsidRDefault="004D663B" w:rsidP="004C2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663B" w:rsidRDefault="004D663B" w:rsidP="004C25BE">
      <w:pPr>
        <w:spacing w:after="0" w:line="240" w:lineRule="auto"/>
      </w:pPr>
      <w:r>
        <w:separator/>
      </w:r>
    </w:p>
  </w:footnote>
  <w:footnote w:type="continuationSeparator" w:id="0">
    <w:p w:rsidR="004D663B" w:rsidRDefault="004D663B" w:rsidP="004C25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BA590D"/>
    <w:multiLevelType w:val="hybridMultilevel"/>
    <w:tmpl w:val="509E37DC"/>
    <w:lvl w:ilvl="0" w:tplc="38A0A4D6">
      <w:start w:val="1"/>
      <w:numFmt w:val="decimal"/>
      <w:lvlText w:val="%1."/>
      <w:lvlJc w:val="left"/>
      <w:pPr>
        <w:ind w:left="88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60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2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4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6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48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0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2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45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75ED"/>
    <w:rsid w:val="000600D1"/>
    <w:rsid w:val="00071041"/>
    <w:rsid w:val="0008536B"/>
    <w:rsid w:val="000C4D50"/>
    <w:rsid w:val="000F68C5"/>
    <w:rsid w:val="0011687B"/>
    <w:rsid w:val="001566EA"/>
    <w:rsid w:val="001C3E01"/>
    <w:rsid w:val="001D0BB4"/>
    <w:rsid w:val="001E17D7"/>
    <w:rsid w:val="00224257"/>
    <w:rsid w:val="00256091"/>
    <w:rsid w:val="00275433"/>
    <w:rsid w:val="002A67E9"/>
    <w:rsid w:val="002B3600"/>
    <w:rsid w:val="003A4E33"/>
    <w:rsid w:val="00407617"/>
    <w:rsid w:val="00431E6E"/>
    <w:rsid w:val="00481FC7"/>
    <w:rsid w:val="004C25BE"/>
    <w:rsid w:val="004D663B"/>
    <w:rsid w:val="004F5867"/>
    <w:rsid w:val="005243B7"/>
    <w:rsid w:val="005461DE"/>
    <w:rsid w:val="005B18C5"/>
    <w:rsid w:val="005D5AFC"/>
    <w:rsid w:val="006673AB"/>
    <w:rsid w:val="00680BE7"/>
    <w:rsid w:val="006C1AA0"/>
    <w:rsid w:val="00771E51"/>
    <w:rsid w:val="00785A46"/>
    <w:rsid w:val="008035F6"/>
    <w:rsid w:val="00803E83"/>
    <w:rsid w:val="00822665"/>
    <w:rsid w:val="008300B4"/>
    <w:rsid w:val="008759A7"/>
    <w:rsid w:val="008B10A1"/>
    <w:rsid w:val="00916BAE"/>
    <w:rsid w:val="00934C1A"/>
    <w:rsid w:val="00986A35"/>
    <w:rsid w:val="00A2335C"/>
    <w:rsid w:val="00A31B5D"/>
    <w:rsid w:val="00A83F8B"/>
    <w:rsid w:val="00AA3041"/>
    <w:rsid w:val="00AC49B2"/>
    <w:rsid w:val="00AF188A"/>
    <w:rsid w:val="00B40859"/>
    <w:rsid w:val="00B97171"/>
    <w:rsid w:val="00BC3866"/>
    <w:rsid w:val="00BD7486"/>
    <w:rsid w:val="00C975ED"/>
    <w:rsid w:val="00CA39C5"/>
    <w:rsid w:val="00D20B07"/>
    <w:rsid w:val="00DE31C2"/>
    <w:rsid w:val="00E2656E"/>
    <w:rsid w:val="00E56E98"/>
    <w:rsid w:val="00F43C0E"/>
    <w:rsid w:val="00F763A8"/>
    <w:rsid w:val="00F86B64"/>
    <w:rsid w:val="00FC2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5ED"/>
    <w:pPr>
      <w:widowControl w:val="0"/>
      <w:suppressAutoHyphens/>
      <w:autoSpaceDN w:val="0"/>
      <w:spacing w:after="200" w:line="276" w:lineRule="auto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C975ED"/>
    <w:pPr>
      <w:suppressAutoHyphens/>
      <w:autoSpaceDN w:val="0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uiPriority w:val="99"/>
    <w:rsid w:val="00C975ED"/>
    <w:pPr>
      <w:suppressAutoHyphens/>
      <w:autoSpaceDN w:val="0"/>
      <w:spacing w:after="200" w:line="276" w:lineRule="auto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paragraph" w:customStyle="1" w:styleId="Default">
    <w:name w:val="Default"/>
    <w:uiPriority w:val="99"/>
    <w:rsid w:val="00C975ED"/>
    <w:pPr>
      <w:suppressAutoHyphens/>
      <w:autoSpaceDN w:val="0"/>
      <w:spacing w:after="200" w:line="276" w:lineRule="auto"/>
    </w:pPr>
    <w:rPr>
      <w:rFonts w:ascii="Times New Roman" w:hAnsi="Times New Roman" w:cs="Mangal"/>
      <w:color w:val="000000"/>
      <w:kern w:val="3"/>
      <w:sz w:val="24"/>
      <w:szCs w:val="24"/>
      <w:lang w:eastAsia="zh-CN" w:bidi="hi-IN"/>
    </w:rPr>
  </w:style>
  <w:style w:type="character" w:customStyle="1" w:styleId="StrongEmphasis">
    <w:name w:val="Strong Emphasis"/>
    <w:uiPriority w:val="99"/>
    <w:rsid w:val="00C975ED"/>
    <w:rPr>
      <w:b/>
    </w:rPr>
  </w:style>
  <w:style w:type="paragraph" w:styleId="ListParagraph">
    <w:name w:val="List Paragraph"/>
    <w:basedOn w:val="Standard"/>
    <w:uiPriority w:val="99"/>
    <w:qFormat/>
    <w:rsid w:val="00C975ED"/>
    <w:pPr>
      <w:ind w:left="720"/>
    </w:pPr>
  </w:style>
  <w:style w:type="character" w:styleId="Hyperlink">
    <w:name w:val="Hyperlink"/>
    <w:basedOn w:val="DefaultParagraphFont"/>
    <w:uiPriority w:val="99"/>
    <w:rsid w:val="00934C1A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4C25BE"/>
    <w:pPr>
      <w:tabs>
        <w:tab w:val="center" w:pos="4536"/>
        <w:tab w:val="right" w:pos="9072"/>
      </w:tabs>
    </w:pPr>
    <w:rPr>
      <w:szCs w:val="21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C25BE"/>
    <w:rPr>
      <w:rFonts w:ascii="Times New Roman" w:eastAsia="Times New Roman" w:hAnsi="Times New Roman" w:cs="Mangal"/>
      <w:kern w:val="3"/>
      <w:sz w:val="21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semiHidden/>
    <w:rsid w:val="004C25BE"/>
    <w:pPr>
      <w:tabs>
        <w:tab w:val="center" w:pos="4536"/>
        <w:tab w:val="right" w:pos="9072"/>
      </w:tabs>
    </w:pPr>
    <w:rPr>
      <w:szCs w:val="21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C25BE"/>
    <w:rPr>
      <w:rFonts w:ascii="Times New Roman" w:eastAsia="Times New Roman" w:hAnsi="Times New Roman" w:cs="Mangal"/>
      <w:kern w:val="3"/>
      <w:sz w:val="21"/>
      <w:szCs w:val="21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64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hyperlink" Target="http://www.zobjo.dobczyce.p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6</Pages>
  <Words>1297</Words>
  <Characters>7787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GZAS CHARSZNICA</dc:creator>
  <cp:keywords/>
  <dc:description/>
  <cp:lastModifiedBy>Magdalena Gaweł</cp:lastModifiedBy>
  <cp:revision>2</cp:revision>
  <cp:lastPrinted>2013-04-03T08:06:00Z</cp:lastPrinted>
  <dcterms:created xsi:type="dcterms:W3CDTF">2013-09-04T08:01:00Z</dcterms:created>
  <dcterms:modified xsi:type="dcterms:W3CDTF">2013-09-04T08:01:00Z</dcterms:modified>
</cp:coreProperties>
</file>